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0C1D0" w14:textId="77777777" w:rsidR="00DD3A46" w:rsidRDefault="00DD3A46" w:rsidP="00C9491F">
      <w:pPr>
        <w:rPr>
          <w:rFonts w:ascii="Arial" w:hAnsi="Arial" w:cs="Arial"/>
          <w:color w:val="7030A0"/>
          <w:sz w:val="28"/>
          <w:szCs w:val="22"/>
        </w:rPr>
      </w:pPr>
      <w:bookmarkStart w:id="0" w:name="_GoBack"/>
      <w:bookmarkEnd w:id="0"/>
    </w:p>
    <w:p w14:paraId="46559E47" w14:textId="5A11C35E" w:rsidR="000F08BE" w:rsidRPr="00C9491F" w:rsidRDefault="00120437" w:rsidP="00C9491F">
      <w:pPr>
        <w:rPr>
          <w:rFonts w:ascii="Arial" w:hAnsi="Arial" w:cs="Arial"/>
          <w:color w:val="7030A0"/>
          <w:sz w:val="22"/>
          <w:szCs w:val="22"/>
        </w:rPr>
      </w:pPr>
      <w:r w:rsidRPr="00C9491F">
        <w:rPr>
          <w:rFonts w:ascii="Arial" w:hAnsi="Arial" w:cs="Arial"/>
          <w:color w:val="7030A0"/>
          <w:sz w:val="28"/>
          <w:szCs w:val="22"/>
        </w:rPr>
        <w:t xml:space="preserve">Contact </w:t>
      </w:r>
      <w:r w:rsidR="000F08BE" w:rsidRPr="00C9491F">
        <w:rPr>
          <w:rFonts w:ascii="Arial" w:hAnsi="Arial" w:cs="Arial"/>
          <w:color w:val="7030A0"/>
          <w:sz w:val="28"/>
          <w:szCs w:val="22"/>
        </w:rPr>
        <w:t xml:space="preserve">us on the following number: </w:t>
      </w:r>
      <w:r w:rsidRPr="00C9491F">
        <w:rPr>
          <w:rFonts w:ascii="Arial" w:hAnsi="Arial" w:cs="Arial"/>
          <w:color w:val="7030A0"/>
          <w:sz w:val="28"/>
          <w:szCs w:val="22"/>
        </w:rPr>
        <w:t xml:space="preserve"> </w:t>
      </w:r>
      <w:r w:rsidR="003F1A24">
        <w:rPr>
          <w:rFonts w:ascii="Arial" w:hAnsi="Arial" w:cs="Arial"/>
          <w:color w:val="7030A0"/>
          <w:sz w:val="22"/>
          <w:szCs w:val="22"/>
        </w:rPr>
        <w:tab/>
      </w:r>
    </w:p>
    <w:p w14:paraId="46559E48" w14:textId="77777777" w:rsidR="000F08BE" w:rsidRDefault="007D2934" w:rsidP="007D2934">
      <w:pPr>
        <w:tabs>
          <w:tab w:val="left" w:pos="8995"/>
        </w:tabs>
        <w:rPr>
          <w:rFonts w:ascii="Arial" w:hAnsi="Arial" w:cs="Arial"/>
          <w:sz w:val="22"/>
          <w:szCs w:val="22"/>
        </w:rPr>
      </w:pPr>
      <w:r>
        <w:rPr>
          <w:rFonts w:ascii="Arial" w:hAnsi="Arial" w:cs="Arial"/>
          <w:sz w:val="22"/>
          <w:szCs w:val="22"/>
        </w:rPr>
        <w:tab/>
      </w:r>
    </w:p>
    <w:p w14:paraId="56D2D168" w14:textId="77777777" w:rsidR="00165449" w:rsidRDefault="00C9491F" w:rsidP="003F1A24">
      <w:pPr>
        <w:tabs>
          <w:tab w:val="left" w:pos="8400"/>
        </w:tabs>
        <w:rPr>
          <w:rFonts w:ascii="Arial" w:hAnsi="Arial" w:cs="Arial"/>
          <w:sz w:val="28"/>
          <w:szCs w:val="22"/>
        </w:rPr>
      </w:pPr>
      <w:r w:rsidRPr="00C9491F">
        <w:rPr>
          <w:rFonts w:ascii="Arial" w:hAnsi="Arial" w:cs="Arial"/>
          <w:noProof/>
          <w:sz w:val="28"/>
          <w:szCs w:val="22"/>
          <w:lang w:eastAsia="en-GB"/>
        </w:rPr>
        <mc:AlternateContent>
          <mc:Choice Requires="wps">
            <w:drawing>
              <wp:anchor distT="0" distB="0" distL="114300" distR="114300" simplePos="0" relativeHeight="251650560" behindDoc="1" locked="0" layoutInCell="1" allowOverlap="1" wp14:anchorId="46559F5A" wp14:editId="64527306">
                <wp:simplePos x="0" y="0"/>
                <wp:positionH relativeFrom="column">
                  <wp:posOffset>4726940</wp:posOffset>
                </wp:positionH>
                <wp:positionV relativeFrom="paragraph">
                  <wp:posOffset>165100</wp:posOffset>
                </wp:positionV>
                <wp:extent cx="4238625" cy="952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59FD5" w14:textId="61502137" w:rsidR="0066102A" w:rsidRPr="00120437" w:rsidRDefault="00BE410F" w:rsidP="001767E4">
                            <w:pPr>
                              <w:jc w:val="center"/>
                              <w:rPr>
                                <w:b/>
                                <w:sz w:val="48"/>
                              </w:rPr>
                            </w:pPr>
                            <w:r>
                              <w:rPr>
                                <w:b/>
                                <w:sz w:val="48"/>
                              </w:rPr>
                              <w:t>Reception Screening Leaflet</w:t>
                            </w:r>
                          </w:p>
                          <w:p w14:paraId="46559FD6" w14:textId="77777777" w:rsidR="0066102A" w:rsidRPr="001D3D34" w:rsidRDefault="0066102A" w:rsidP="00023981">
                            <w:pPr>
                              <w:rPr>
                                <w:b/>
                                <w:sz w:val="72"/>
                              </w:rPr>
                            </w:pPr>
                            <w:r>
                              <w:rPr>
                                <w:b/>
                                <w:sz w:val="7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6559F5A" id="_x0000_t202" coordsize="21600,21600" o:spt="202" path="m,l,21600r21600,l21600,xe">
                <v:stroke joinstyle="miter"/>
                <v:path gradientshapeok="t" o:connecttype="rect"/>
              </v:shapetype>
              <v:shape id="Text Box 4" o:spid="_x0000_s1026" type="#_x0000_t202" style="position:absolute;margin-left:372.2pt;margin-top:13pt;width:333.75pt;height: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" filled="f" stroked="f">
                <v:textbox inset=",7.2pt,,7.2pt">
                  <w:txbxContent>
                    <w:p w14:paraId="46559FD5" w14:textId="61502137" w:rsidR="0066102A" w:rsidRPr="00120437" w:rsidRDefault="00BE410F" w:rsidP="001767E4">
                      <w:pPr>
                        <w:jc w:val="center"/>
                        <w:rPr>
                          <w:b/>
                          <w:sz w:val="48"/>
                        </w:rPr>
                      </w:pPr>
                      <w:r>
                        <w:rPr>
                          <w:b/>
                          <w:sz w:val="48"/>
                        </w:rPr>
                        <w:t>Reception Screening Leaflet</w:t>
                      </w:r>
                    </w:p>
                    <w:p w14:paraId="46559FD6" w14:textId="77777777" w:rsidR="0066102A" w:rsidRPr="001D3D34" w:rsidRDefault="0066102A" w:rsidP="00023981">
                      <w:pPr>
                        <w:rPr>
                          <w:b/>
                          <w:sz w:val="72"/>
                        </w:rPr>
                      </w:pPr>
                      <w:r>
                        <w:rPr>
                          <w:b/>
                          <w:sz w:val="72"/>
                        </w:rPr>
                        <w:t xml:space="preserve"> </w:t>
                      </w:r>
                    </w:p>
                  </w:txbxContent>
                </v:textbox>
              </v:shape>
            </w:pict>
          </mc:Fallback>
        </mc:AlternateContent>
      </w:r>
      <w:r w:rsidR="00165449">
        <w:rPr>
          <w:rFonts w:ascii="Arial" w:hAnsi="Arial" w:cs="Arial"/>
          <w:sz w:val="28"/>
          <w:szCs w:val="22"/>
        </w:rPr>
        <w:t>Single Point of Contact Telephone:</w:t>
      </w:r>
    </w:p>
    <w:p w14:paraId="46559E49" w14:textId="7687CD89" w:rsidR="00C9491F" w:rsidRPr="00C9491F" w:rsidRDefault="00165449" w:rsidP="003F1A24">
      <w:pPr>
        <w:tabs>
          <w:tab w:val="left" w:pos="8400"/>
        </w:tabs>
        <w:rPr>
          <w:rFonts w:ascii="Arial" w:hAnsi="Arial" w:cs="Arial"/>
          <w:sz w:val="28"/>
          <w:szCs w:val="22"/>
        </w:rPr>
      </w:pPr>
      <w:r>
        <w:rPr>
          <w:rFonts w:ascii="Arial" w:hAnsi="Arial" w:cs="Arial"/>
          <w:sz w:val="28"/>
          <w:szCs w:val="22"/>
        </w:rPr>
        <w:t>0300 304 5555</w:t>
      </w:r>
    </w:p>
    <w:p w14:paraId="46559E4A" w14:textId="6D214B1D" w:rsidR="00120437" w:rsidRDefault="003F1A24" w:rsidP="003F1A24">
      <w:pPr>
        <w:tabs>
          <w:tab w:val="left" w:pos="8400"/>
        </w:tabs>
        <w:rPr>
          <w:rFonts w:ascii="Arial" w:hAnsi="Arial" w:cs="Arial"/>
          <w:color w:val="7030A0"/>
          <w:sz w:val="22"/>
          <w:szCs w:val="22"/>
        </w:rPr>
      </w:pPr>
      <w:r>
        <w:rPr>
          <w:rFonts w:ascii="Arial" w:hAnsi="Arial" w:cs="Arial"/>
          <w:sz w:val="22"/>
          <w:szCs w:val="22"/>
        </w:rPr>
        <w:tab/>
      </w:r>
    </w:p>
    <w:p w14:paraId="46559E4B" w14:textId="77777777" w:rsidR="00E677F4" w:rsidRPr="00E677F4" w:rsidRDefault="00E677F4" w:rsidP="00120437">
      <w:pPr>
        <w:tabs>
          <w:tab w:val="left" w:pos="8400"/>
        </w:tabs>
        <w:rPr>
          <w:rFonts w:ascii="Arial" w:hAnsi="Arial" w:cs="Arial"/>
          <w:color w:val="7030A0"/>
          <w:sz w:val="22"/>
          <w:szCs w:val="22"/>
        </w:rPr>
      </w:pPr>
    </w:p>
    <w:p w14:paraId="46559E4C" w14:textId="0AD12611" w:rsidR="00055833" w:rsidRPr="00055833" w:rsidRDefault="00055833" w:rsidP="00120437">
      <w:pPr>
        <w:tabs>
          <w:tab w:val="left" w:pos="8400"/>
        </w:tabs>
        <w:rPr>
          <w:rFonts w:cs="Helvetica"/>
        </w:rPr>
      </w:pPr>
    </w:p>
    <w:p w14:paraId="46559E4D" w14:textId="5A8A1285" w:rsidR="00C9491F" w:rsidRDefault="00C9491F" w:rsidP="00055833">
      <w:pPr>
        <w:rPr>
          <w:rFonts w:cs="Helvetica"/>
        </w:rPr>
      </w:pPr>
    </w:p>
    <w:p w14:paraId="46559E4E" w14:textId="30754D71" w:rsidR="00C9491F" w:rsidRDefault="00C9491F" w:rsidP="00055833">
      <w:pPr>
        <w:rPr>
          <w:rFonts w:cs="Helvetica"/>
        </w:rPr>
      </w:pPr>
    </w:p>
    <w:p w14:paraId="46559E4F" w14:textId="36066470" w:rsidR="00C9491F" w:rsidRDefault="00C9491F" w:rsidP="00055833">
      <w:pPr>
        <w:rPr>
          <w:rFonts w:cs="Helvetica"/>
        </w:rPr>
      </w:pPr>
    </w:p>
    <w:p w14:paraId="46559E50" w14:textId="1F28C5B7" w:rsidR="00C9491F" w:rsidRDefault="008F4B39" w:rsidP="00055833">
      <w:pPr>
        <w:rPr>
          <w:rFonts w:cs="Helvetica"/>
        </w:rPr>
      </w:pPr>
      <w:r>
        <w:rPr>
          <w:rFonts w:ascii="Arial" w:hAnsi="Arial" w:cs="Arial"/>
          <w:noProof/>
          <w:sz w:val="28"/>
          <w:szCs w:val="22"/>
          <w:lang w:eastAsia="en-GB"/>
        </w:rPr>
        <mc:AlternateContent>
          <mc:Choice Requires="wpg">
            <w:drawing>
              <wp:anchor distT="0" distB="0" distL="114300" distR="114300" simplePos="0" relativeHeight="251653632" behindDoc="1" locked="0" layoutInCell="1" allowOverlap="1" wp14:anchorId="46559F5C" wp14:editId="41964655">
                <wp:simplePos x="0" y="0"/>
                <wp:positionH relativeFrom="column">
                  <wp:posOffset>5333365</wp:posOffset>
                </wp:positionH>
                <wp:positionV relativeFrom="paragraph">
                  <wp:posOffset>12065</wp:posOffset>
                </wp:positionV>
                <wp:extent cx="3952875" cy="2750185"/>
                <wp:effectExtent l="0" t="0" r="0" b="0"/>
                <wp:wrapNone/>
                <wp:docPr id="12" name="Group 12"/>
                <wp:cNvGraphicFramePr/>
                <a:graphic xmlns:a="http://schemas.openxmlformats.org/drawingml/2006/main">
                  <a:graphicData uri="http://schemas.microsoft.com/office/word/2010/wordprocessingGroup">
                    <wpg:wgp>
                      <wpg:cNvGrpSpPr/>
                      <wpg:grpSpPr>
                        <a:xfrm>
                          <a:off x="0" y="0"/>
                          <a:ext cx="3952875" cy="2750185"/>
                          <a:chOff x="0" y="0"/>
                          <a:chExt cx="3952875" cy="3045460"/>
                        </a:xfrm>
                      </wpg:grpSpPr>
                      <pic:pic xmlns:pic="http://schemas.openxmlformats.org/drawingml/2006/picture">
                        <pic:nvPicPr>
                          <pic:cNvPr id="224" name="Picture 224" descr="C:\Users\jlumb\AppData\Local\Microsoft\Windows\Temporary Internet Files\Content.Word\Contraception and Sexual Health.png"/>
                          <pic:cNvPicPr>
                            <a:picLocks noChangeAspect="1"/>
                          </pic:cNvPicPr>
                        </pic:nvPicPr>
                        <pic:blipFill rotWithShape="1">
                          <a:blip r:embed="rId12" cstate="print">
                            <a:extLst>
                              <a:ext uri="{28A0092B-C50C-407E-A947-70E740481C1C}">
                                <a14:useLocalDpi xmlns:a14="http://schemas.microsoft.com/office/drawing/2010/main" val="0"/>
                              </a:ext>
                            </a:extLst>
                          </a:blip>
                          <a:srcRect l="22506" t="15856" r="26411"/>
                          <a:stretch/>
                        </pic:blipFill>
                        <pic:spPr bwMode="auto">
                          <a:xfrm>
                            <a:off x="895350" y="114300"/>
                            <a:ext cx="1361440" cy="2931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C:\Users\jlumb\AppData\Local\Microsoft\Windows\Temporary Internet Files\Content.Word\ChildrenÔÇÖs Community Nursing opt 2.png"/>
                          <pic:cNvPicPr>
                            <a:picLocks noChangeAspect="1"/>
                          </pic:cNvPicPr>
                        </pic:nvPicPr>
                        <pic:blipFill rotWithShape="1">
                          <a:blip r:embed="rId13" cstate="print">
                            <a:extLst>
                              <a:ext uri="{28A0092B-C50C-407E-A947-70E740481C1C}">
                                <a14:useLocalDpi xmlns:a14="http://schemas.microsoft.com/office/drawing/2010/main" val="0"/>
                              </a:ext>
                            </a:extLst>
                          </a:blip>
                          <a:srcRect l="27595" t="14206" r="24217"/>
                          <a:stretch/>
                        </pic:blipFill>
                        <pic:spPr bwMode="auto">
                          <a:xfrm flipH="1">
                            <a:off x="0" y="276225"/>
                            <a:ext cx="1203960" cy="2638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C:\Users\jlumb\OneDrive - Locala Community Partnerships CIC\Leaflets\Characters\Continence Advisory Service opt 1.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38300" y="0"/>
                            <a:ext cx="2314575" cy="3025775"/>
                          </a:xfrm>
                          <a:prstGeom prst="rect">
                            <a:avLst/>
                          </a:prstGeom>
                          <a:noFill/>
                          <a:ln>
                            <a:noFill/>
                          </a:ln>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F517B4" id="Group 12" o:spid="_x0000_s1026" style="position:absolute;margin-left:419.95pt;margin-top:.95pt;width:311.25pt;height:216.55pt;z-index:-251662848;mso-height-relative:margin" coordsize="39528,30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&#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7" type="#_x0000_t75" style="position:absolute;left:8953;top:1143;width:13614;height:2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">
                  <v:imagedata r:id="rId15" o:title="Contraception and Sexual Health" croptop="10391f" cropleft="14750f" cropright="17309f"/>
                </v:shape>
                <v:shape id="Picture 21" o:spid="_x0000_s1028" type="#_x0000_t75" style="position:absolute;top:2762;width:12039;height:263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">
                  <v:imagedata r:id="rId16" o:title="ChildrenÔÇÖs Community Nursing opt 2" croptop="9310f" cropleft="18085f" cropright="15871f"/>
                </v:shape>
                <v:shape id="Picture 9" o:spid="_x0000_s1029" type="#_x0000_t75" style="position:absolute;left:16383;width:23145;height:30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">
                  <v:imagedata r:id="rId17" o:title="Continence Advisory Service opt 1"/>
                </v:shape>
              </v:group>
            </w:pict>
          </mc:Fallback>
        </mc:AlternateContent>
      </w:r>
    </w:p>
    <w:p w14:paraId="46559E51" w14:textId="77777777" w:rsidR="00C9491F" w:rsidRDefault="00C9491F" w:rsidP="00055833">
      <w:pPr>
        <w:rPr>
          <w:rFonts w:cs="Helvetica"/>
        </w:rPr>
      </w:pPr>
    </w:p>
    <w:p w14:paraId="46559E52" w14:textId="77777777" w:rsidR="00C9491F" w:rsidRDefault="00C9491F" w:rsidP="00055833">
      <w:pPr>
        <w:rPr>
          <w:rFonts w:cs="Helvetica"/>
        </w:rPr>
      </w:pPr>
    </w:p>
    <w:p w14:paraId="46559E53" w14:textId="77777777" w:rsidR="00C9491F" w:rsidRDefault="00C9491F" w:rsidP="00055833">
      <w:pPr>
        <w:rPr>
          <w:rFonts w:cs="Helvetica"/>
        </w:rPr>
      </w:pPr>
    </w:p>
    <w:p w14:paraId="46559E54" w14:textId="77777777" w:rsidR="00C9491F" w:rsidRDefault="00C9491F" w:rsidP="00055833">
      <w:pPr>
        <w:rPr>
          <w:rFonts w:cs="Helvetica"/>
        </w:rPr>
      </w:pPr>
    </w:p>
    <w:p w14:paraId="46559E55" w14:textId="77777777" w:rsidR="00055833" w:rsidRPr="00055833" w:rsidRDefault="00275BCB" w:rsidP="00055833">
      <w:pPr>
        <w:rPr>
          <w:rFonts w:cs="Helvetica"/>
        </w:rPr>
      </w:pPr>
      <w:r>
        <w:rPr>
          <w:rFonts w:cs="Helvetica"/>
          <w:noProof/>
          <w:lang w:eastAsia="en-GB"/>
        </w:rPr>
        <mc:AlternateContent>
          <mc:Choice Requires="wps">
            <w:drawing>
              <wp:anchor distT="0" distB="0" distL="114300" distR="114300" simplePos="0" relativeHeight="251658241" behindDoc="0" locked="0" layoutInCell="1" allowOverlap="1" wp14:anchorId="46559F5E" wp14:editId="46559F5F">
                <wp:simplePos x="0" y="0"/>
                <wp:positionH relativeFrom="column">
                  <wp:posOffset>5362575</wp:posOffset>
                </wp:positionH>
                <wp:positionV relativeFrom="paragraph">
                  <wp:posOffset>110490</wp:posOffset>
                </wp:positionV>
                <wp:extent cx="1974850" cy="1743075"/>
                <wp:effectExtent l="0" t="0" r="0" b="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59FD7" w14:textId="77777777" w:rsidR="0066102A" w:rsidRDefault="0066102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559F5E" id="Text Box 21" o:spid="_x0000_s1027" type="#_x0000_t202" style="position:absolute;margin-left:422.25pt;margin-top:8.7pt;width:155.5pt;height:137.2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" filled="f" stroked="f">
                <v:textbox style="mso-fit-shape-to-text:t">
                  <w:txbxContent>
                    <w:p w14:paraId="46559FD7" w14:textId="77777777" w:rsidR="0066102A" w:rsidRDefault="0066102A"/>
                  </w:txbxContent>
                </v:textbox>
              </v:shape>
            </w:pict>
          </mc:Fallback>
        </mc:AlternateContent>
      </w:r>
    </w:p>
    <w:p w14:paraId="46559E57" w14:textId="77777777" w:rsidR="00055833" w:rsidRDefault="00055833" w:rsidP="00055833">
      <w:pPr>
        <w:rPr>
          <w:rFonts w:cs="Helvetica"/>
        </w:rPr>
      </w:pPr>
    </w:p>
    <w:p w14:paraId="46559E58" w14:textId="77777777" w:rsidR="00055833" w:rsidRPr="00880559" w:rsidRDefault="00055833" w:rsidP="00055833">
      <w:pPr>
        <w:tabs>
          <w:tab w:val="left" w:pos="1870"/>
        </w:tabs>
        <w:rPr>
          <w:rFonts w:ascii="Arial" w:hAnsi="Arial" w:cs="Arial"/>
          <w:sz w:val="20"/>
          <w:szCs w:val="20"/>
        </w:rPr>
      </w:pPr>
      <w:r>
        <w:rPr>
          <w:rFonts w:cs="Helvetica"/>
        </w:rPr>
        <w:tab/>
      </w:r>
      <w:r w:rsidR="005319FA" w:rsidRPr="00273080">
        <w:rPr>
          <w:rFonts w:ascii="Arial" w:hAnsi="Arial" w:cs="Arial"/>
          <w:sz w:val="20"/>
        </w:rPr>
        <w:t>www.facebook.com/LocalaCommunityPartnerships</w:t>
      </w:r>
    </w:p>
    <w:p w14:paraId="46559E59" w14:textId="77777777" w:rsidR="00880559" w:rsidRDefault="00AB0DD6" w:rsidP="00055833">
      <w:pPr>
        <w:tabs>
          <w:tab w:val="left" w:pos="1870"/>
        </w:tabs>
        <w:rPr>
          <w:rFonts w:ascii="Arial" w:hAnsi="Arial" w:cs="Arial"/>
          <w:sz w:val="20"/>
          <w:szCs w:val="20"/>
        </w:rPr>
      </w:pPr>
      <w:r w:rsidRPr="00880559">
        <w:rPr>
          <w:rFonts w:ascii="Arial" w:hAnsi="Arial" w:cs="Arial"/>
          <w:sz w:val="20"/>
          <w:szCs w:val="20"/>
        </w:rPr>
        <w:tab/>
      </w:r>
    </w:p>
    <w:p w14:paraId="46559E5A" w14:textId="77777777" w:rsidR="0097488C" w:rsidRDefault="00880559" w:rsidP="00055833">
      <w:pPr>
        <w:tabs>
          <w:tab w:val="left" w:pos="1870"/>
        </w:tabs>
        <w:rPr>
          <w:rFonts w:ascii="Arial" w:hAnsi="Arial" w:cs="Arial"/>
          <w:sz w:val="20"/>
          <w:szCs w:val="20"/>
        </w:rPr>
      </w:pPr>
      <w:r>
        <w:rPr>
          <w:rFonts w:ascii="Arial" w:hAnsi="Arial" w:cs="Arial"/>
          <w:sz w:val="20"/>
          <w:szCs w:val="20"/>
        </w:rPr>
        <w:tab/>
      </w:r>
    </w:p>
    <w:p w14:paraId="46559E5B" w14:textId="77777777" w:rsidR="00055833" w:rsidRPr="00880559" w:rsidRDefault="0097488C" w:rsidP="00055833">
      <w:pPr>
        <w:tabs>
          <w:tab w:val="left" w:pos="1870"/>
        </w:tabs>
        <w:rPr>
          <w:rFonts w:ascii="Arial" w:hAnsi="Arial" w:cs="Arial"/>
          <w:sz w:val="20"/>
          <w:szCs w:val="20"/>
        </w:rPr>
      </w:pPr>
      <w:r>
        <w:rPr>
          <w:rFonts w:ascii="Arial" w:hAnsi="Arial" w:cs="Arial"/>
          <w:sz w:val="20"/>
          <w:szCs w:val="20"/>
        </w:rPr>
        <w:tab/>
      </w:r>
      <w:r w:rsidR="00AB0DD6" w:rsidRPr="00880559">
        <w:rPr>
          <w:rFonts w:ascii="Arial" w:hAnsi="Arial" w:cs="Arial"/>
          <w:sz w:val="20"/>
          <w:szCs w:val="20"/>
        </w:rPr>
        <w:t>@L</w:t>
      </w:r>
      <w:r w:rsidR="00055833" w:rsidRPr="00880559">
        <w:rPr>
          <w:rFonts w:ascii="Arial" w:hAnsi="Arial" w:cs="Arial"/>
          <w:sz w:val="20"/>
          <w:szCs w:val="20"/>
        </w:rPr>
        <w:t>ocala</w:t>
      </w:r>
      <w:r w:rsidR="000353D9">
        <w:rPr>
          <w:rFonts w:ascii="Arial" w:hAnsi="Arial" w:cs="Arial"/>
          <w:sz w:val="20"/>
          <w:szCs w:val="20"/>
        </w:rPr>
        <w:t>health</w:t>
      </w:r>
    </w:p>
    <w:p w14:paraId="46559E5C" w14:textId="77777777" w:rsidR="002C5542" w:rsidRDefault="002C5542" w:rsidP="00055833">
      <w:pPr>
        <w:tabs>
          <w:tab w:val="left" w:pos="1902"/>
        </w:tabs>
        <w:rPr>
          <w:rFonts w:cs="Helvetica"/>
        </w:rPr>
      </w:pPr>
    </w:p>
    <w:p w14:paraId="46559E5D" w14:textId="77777777" w:rsidR="002C5542" w:rsidRPr="002C5542" w:rsidRDefault="002C5542" w:rsidP="002C5542">
      <w:pPr>
        <w:rPr>
          <w:rFonts w:cs="Helvetica"/>
        </w:rPr>
      </w:pPr>
    </w:p>
    <w:p w14:paraId="46559E5E" w14:textId="6A5C560B" w:rsidR="002C5542" w:rsidRPr="002C5542" w:rsidRDefault="002C5542" w:rsidP="002C5542">
      <w:pPr>
        <w:rPr>
          <w:rFonts w:cs="Helvetica"/>
        </w:rPr>
      </w:pPr>
    </w:p>
    <w:p w14:paraId="46559E5F" w14:textId="735DE578" w:rsidR="002C5542" w:rsidRPr="002C5542" w:rsidRDefault="00DD3A46" w:rsidP="002C5542">
      <w:pPr>
        <w:rPr>
          <w:rFonts w:cs="Helvetica"/>
        </w:rPr>
      </w:pPr>
      <w:r>
        <w:rPr>
          <w:rFonts w:cs="Helvetica"/>
          <w:noProof/>
          <w:lang w:eastAsia="en-GB"/>
        </w:rPr>
        <w:drawing>
          <wp:anchor distT="0" distB="0" distL="114300" distR="114300" simplePos="0" relativeHeight="251658252" behindDoc="1" locked="0" layoutInCell="1" allowOverlap="1" wp14:anchorId="46559F60" wp14:editId="787D777F">
            <wp:simplePos x="0" y="0"/>
            <wp:positionH relativeFrom="column">
              <wp:posOffset>8635365</wp:posOffset>
            </wp:positionH>
            <wp:positionV relativeFrom="paragraph">
              <wp:posOffset>114300</wp:posOffset>
            </wp:positionV>
            <wp:extent cx="918845" cy="96139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8845" cy="9613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6559E60" w14:textId="11588414" w:rsidR="002C5542" w:rsidRPr="002C5542" w:rsidRDefault="002C5542" w:rsidP="002C5542">
      <w:pPr>
        <w:rPr>
          <w:rFonts w:cs="Helvetica"/>
        </w:rPr>
      </w:pPr>
    </w:p>
    <w:p w14:paraId="46559E61" w14:textId="77777777" w:rsidR="002C5542" w:rsidRPr="002C5542" w:rsidRDefault="002C5542" w:rsidP="002C5542">
      <w:pPr>
        <w:rPr>
          <w:rFonts w:cs="Helvetica"/>
        </w:rPr>
      </w:pPr>
    </w:p>
    <w:p w14:paraId="46559E62" w14:textId="738FD813" w:rsidR="002C5542" w:rsidRPr="002C5542" w:rsidRDefault="002C5542" w:rsidP="002C5542">
      <w:pPr>
        <w:rPr>
          <w:rFonts w:cs="Helvetica"/>
        </w:rPr>
      </w:pPr>
    </w:p>
    <w:p w14:paraId="46559E63" w14:textId="2994051E" w:rsidR="002C5542" w:rsidRDefault="002C5542" w:rsidP="002C5542">
      <w:pPr>
        <w:rPr>
          <w:rFonts w:cs="Helvetica"/>
        </w:rPr>
      </w:pPr>
    </w:p>
    <w:p w14:paraId="46559E64" w14:textId="77777777" w:rsidR="002C5542" w:rsidRPr="002C5542" w:rsidRDefault="002C5542" w:rsidP="002C5542">
      <w:pPr>
        <w:rPr>
          <w:rFonts w:cs="Helvetica"/>
        </w:rPr>
      </w:pPr>
    </w:p>
    <w:p w14:paraId="46559E65" w14:textId="21CBE65C" w:rsidR="002C5542" w:rsidRDefault="002C5542" w:rsidP="002C5542">
      <w:pPr>
        <w:rPr>
          <w:rFonts w:cs="Helvetica"/>
        </w:rPr>
      </w:pPr>
    </w:p>
    <w:p w14:paraId="46559E66" w14:textId="77777777" w:rsidR="002C5542" w:rsidRDefault="002C5542" w:rsidP="002C5542">
      <w:pPr>
        <w:rPr>
          <w:rFonts w:cs="Helvetica"/>
        </w:rPr>
      </w:pPr>
    </w:p>
    <w:p w14:paraId="46559E67" w14:textId="301E80AC" w:rsidR="00F975F8" w:rsidRDefault="00F975F8" w:rsidP="002C5542">
      <w:pPr>
        <w:rPr>
          <w:rFonts w:cs="Helvetica"/>
        </w:rPr>
      </w:pPr>
    </w:p>
    <w:p w14:paraId="46559E68" w14:textId="5000ED85" w:rsidR="00F975F8" w:rsidRDefault="00F975F8" w:rsidP="00F975F8">
      <w:pPr>
        <w:rPr>
          <w:rFonts w:cs="Helvetica"/>
        </w:rPr>
      </w:pPr>
    </w:p>
    <w:p w14:paraId="46559E69" w14:textId="77777777" w:rsidR="00023981" w:rsidRPr="00F975F8" w:rsidRDefault="00023981" w:rsidP="00F975F8">
      <w:pPr>
        <w:rPr>
          <w:rFonts w:cs="Helvetica"/>
        </w:rPr>
        <w:sectPr w:rsidR="00023981" w:rsidRPr="00F975F8" w:rsidSect="00B70E5F">
          <w:headerReference w:type="even" r:id="rId19"/>
          <w:headerReference w:type="default" r:id="rId20"/>
          <w:footerReference w:type="even" r:id="rId21"/>
          <w:footerReference w:type="default" r:id="rId22"/>
          <w:headerReference w:type="first" r:id="rId23"/>
          <w:footerReference w:type="first" r:id="rId24"/>
          <w:pgSz w:w="16838" w:h="11899" w:orient="landscape"/>
          <w:pgMar w:top="1134" w:right="851" w:bottom="1134" w:left="851" w:header="567" w:footer="567" w:gutter="0"/>
          <w:cols w:space="708"/>
          <w:titlePg/>
          <w:docGrid w:linePitch="326"/>
        </w:sectPr>
      </w:pPr>
    </w:p>
    <w:p w14:paraId="46559E6A" w14:textId="26512B32" w:rsidR="005319FA" w:rsidRPr="000F4728" w:rsidRDefault="006E3EC8" w:rsidP="005319FA">
      <w:pPr>
        <w:rPr>
          <w:rFonts w:cs="Helvetica"/>
          <w:sz w:val="22"/>
          <w:szCs w:val="22"/>
        </w:rPr>
      </w:pPr>
      <w:r>
        <w:rPr>
          <w:rFonts w:cs="Helvetica"/>
          <w:noProof/>
          <w:lang w:eastAsia="en-GB"/>
        </w:rPr>
        <w:lastRenderedPageBreak/>
        <mc:AlternateContent>
          <mc:Choice Requires="wps">
            <w:drawing>
              <wp:anchor distT="0" distB="0" distL="114300" distR="114300" simplePos="0" relativeHeight="251658242" behindDoc="0" locked="0" layoutInCell="1" allowOverlap="1" wp14:anchorId="46559F64" wp14:editId="0D95583E">
                <wp:simplePos x="0" y="0"/>
                <wp:positionH relativeFrom="column">
                  <wp:posOffset>5033645</wp:posOffset>
                </wp:positionH>
                <wp:positionV relativeFrom="paragraph">
                  <wp:posOffset>36195</wp:posOffset>
                </wp:positionV>
                <wp:extent cx="4572000" cy="581025"/>
                <wp:effectExtent l="0" t="0" r="0" b="0"/>
                <wp:wrapTight wrapText="bothSides">
                  <wp:wrapPolygon edited="0">
                    <wp:start x="180" y="2125"/>
                    <wp:lineTo x="180" y="19121"/>
                    <wp:lineTo x="21330" y="19121"/>
                    <wp:lineTo x="21330" y="2125"/>
                    <wp:lineTo x="180" y="2125"/>
                  </wp:wrapPolygon>
                </wp:wrapTight>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59FE0" w14:textId="19F177B0" w:rsidR="0066102A" w:rsidRPr="00F975F8" w:rsidRDefault="00FB585D" w:rsidP="00E05D34">
                            <w:pPr>
                              <w:rPr>
                                <w:rFonts w:ascii="Arial" w:hAnsi="Arial" w:cs="Arial"/>
                                <w:color w:val="660066"/>
                                <w:sz w:val="32"/>
                              </w:rPr>
                            </w:pPr>
                            <w:r>
                              <w:rPr>
                                <w:rFonts w:ascii="Arial" w:hAnsi="Arial" w:cs="Arial"/>
                                <w:color w:val="660066"/>
                                <w:sz w:val="32"/>
                              </w:rPr>
                              <w:t xml:space="preserve">                </w:t>
                            </w:r>
                            <w:r w:rsidR="0066102A">
                              <w:rPr>
                                <w:rFonts w:ascii="Arial" w:hAnsi="Arial" w:cs="Arial"/>
                                <w:color w:val="660066"/>
                                <w:sz w:val="32"/>
                              </w:rPr>
                              <w:t xml:space="preserve">Primary Health Screening </w:t>
                            </w:r>
                          </w:p>
                          <w:p w14:paraId="46559FE1" w14:textId="77777777" w:rsidR="0066102A" w:rsidRDefault="0066102A" w:rsidP="00023981">
                            <w:pPr>
                              <w:rPr>
                                <w:color w:val="660066"/>
                                <w:sz w:val="32"/>
                              </w:rPr>
                            </w:pPr>
                          </w:p>
                          <w:p w14:paraId="46559FE2" w14:textId="77777777" w:rsidR="0066102A" w:rsidRPr="009712BF" w:rsidRDefault="0066102A" w:rsidP="00023981">
                            <w:pPr>
                              <w:rPr>
                                <w:color w:val="660066"/>
                                <w:sz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559F64" id="Text Box 5" o:spid="_x0000_s1028" type="#_x0000_t202" style="position:absolute;margin-left:396.35pt;margin-top:2.85pt;width:5in;height:4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" filled="f" stroked="f">
                <v:textbox inset=",7.2pt,,7.2pt">
                  <w:txbxContent>
                    <w:p w14:paraId="46559FE0" w14:textId="19F177B0" w:rsidR="0066102A" w:rsidRPr="00F975F8" w:rsidRDefault="00FB585D" w:rsidP="00E05D34">
                      <w:pPr>
                        <w:rPr>
                          <w:rFonts w:ascii="Arial" w:hAnsi="Arial" w:cs="Arial"/>
                          <w:color w:val="660066"/>
                          <w:sz w:val="32"/>
                        </w:rPr>
                      </w:pPr>
                      <w:r>
                        <w:rPr>
                          <w:rFonts w:ascii="Arial" w:hAnsi="Arial" w:cs="Arial"/>
                          <w:color w:val="660066"/>
                          <w:sz w:val="32"/>
                        </w:rPr>
                        <w:t xml:space="preserve">                </w:t>
                      </w:r>
                      <w:r w:rsidR="0066102A">
                        <w:rPr>
                          <w:rFonts w:ascii="Arial" w:hAnsi="Arial" w:cs="Arial"/>
                          <w:color w:val="660066"/>
                          <w:sz w:val="32"/>
                        </w:rPr>
                        <w:t xml:space="preserve">Primary Health Screening </w:t>
                      </w:r>
                    </w:p>
                    <w:p w14:paraId="46559FE1" w14:textId="77777777" w:rsidR="0066102A" w:rsidRDefault="0066102A" w:rsidP="00023981">
                      <w:pPr>
                        <w:rPr>
                          <w:color w:val="660066"/>
                          <w:sz w:val="32"/>
                        </w:rPr>
                      </w:pPr>
                    </w:p>
                    <w:p w14:paraId="46559FE2" w14:textId="77777777" w:rsidR="0066102A" w:rsidRPr="009712BF" w:rsidRDefault="0066102A" w:rsidP="00023981">
                      <w:pPr>
                        <w:rPr>
                          <w:color w:val="660066"/>
                          <w:sz w:val="32"/>
                        </w:rPr>
                      </w:pPr>
                    </w:p>
                  </w:txbxContent>
                </v:textbox>
                <w10:wrap type="tight"/>
              </v:shape>
            </w:pict>
          </mc:Fallback>
        </mc:AlternateContent>
      </w:r>
      <w:r w:rsidR="00DD3A46">
        <w:rPr>
          <w:rFonts w:cs="Helvetica"/>
          <w:noProof/>
          <w:lang w:eastAsia="en-GB"/>
        </w:rPr>
        <mc:AlternateContent>
          <mc:Choice Requires="wps">
            <w:drawing>
              <wp:anchor distT="0" distB="0" distL="114300" distR="114300" simplePos="0" relativeHeight="251658243" behindDoc="0" locked="0" layoutInCell="1" allowOverlap="1" wp14:anchorId="46559F62" wp14:editId="74B44227">
                <wp:simplePos x="0" y="0"/>
                <wp:positionH relativeFrom="column">
                  <wp:posOffset>675640</wp:posOffset>
                </wp:positionH>
                <wp:positionV relativeFrom="paragraph">
                  <wp:posOffset>0</wp:posOffset>
                </wp:positionV>
                <wp:extent cx="4000500" cy="1255395"/>
                <wp:effectExtent l="0" t="0" r="0" b="1905"/>
                <wp:wrapTight wrapText="bothSides">
                  <wp:wrapPolygon edited="0">
                    <wp:start x="0" y="0"/>
                    <wp:lineTo x="0" y="21305"/>
                    <wp:lineTo x="21497" y="21305"/>
                    <wp:lineTo x="21497" y="0"/>
                    <wp:lineTo x="0" y="0"/>
                  </wp:wrapPolygon>
                </wp:wrapTight>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25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59FD8" w14:textId="77777777" w:rsidR="0066102A" w:rsidRPr="000F4149" w:rsidRDefault="0066102A" w:rsidP="00C9491F">
                            <w:pPr>
                              <w:widowControl w:val="0"/>
                              <w:autoSpaceDE w:val="0"/>
                              <w:autoSpaceDN w:val="0"/>
                              <w:adjustRightInd w:val="0"/>
                              <w:jc w:val="center"/>
                              <w:rPr>
                                <w:rFonts w:cs="MyriadPro-Regular"/>
                                <w:sz w:val="20"/>
                                <w:szCs w:val="20"/>
                                <w:lang w:val="en-US"/>
                              </w:rPr>
                            </w:pPr>
                            <w:r w:rsidRPr="000F4149">
                              <w:rPr>
                                <w:rFonts w:cs="MyriadPro-Regular"/>
                                <w:sz w:val="20"/>
                                <w:szCs w:val="20"/>
                                <w:lang w:val="en-US"/>
                              </w:rPr>
                              <w:t>Locala Community Partnership</w:t>
                            </w:r>
                            <w:r>
                              <w:rPr>
                                <w:rFonts w:cs="MyriadPro-Regular"/>
                                <w:sz w:val="20"/>
                                <w:szCs w:val="20"/>
                                <w:lang w:val="en-US"/>
                              </w:rPr>
                              <w:t>s</w:t>
                            </w:r>
                          </w:p>
                          <w:p w14:paraId="46559FD9" w14:textId="77777777" w:rsidR="0066102A" w:rsidRDefault="0066102A" w:rsidP="00C9491F">
                            <w:pPr>
                              <w:jc w:val="center"/>
                              <w:rPr>
                                <w:rFonts w:ascii="Arial" w:hAnsi="Arial" w:cs="Arial"/>
                                <w:sz w:val="20"/>
                                <w:szCs w:val="20"/>
                              </w:rPr>
                            </w:pPr>
                            <w:r>
                              <w:rPr>
                                <w:rFonts w:ascii="Arial" w:hAnsi="Arial" w:cs="Arial"/>
                                <w:sz w:val="20"/>
                                <w:szCs w:val="20"/>
                              </w:rPr>
                              <w:t>Freepost plus RSTJ-EYJA-UCTB</w:t>
                            </w:r>
                          </w:p>
                          <w:p w14:paraId="46559FDA" w14:textId="77777777" w:rsidR="0066102A" w:rsidRDefault="0066102A" w:rsidP="00C9491F">
                            <w:pPr>
                              <w:jc w:val="center"/>
                              <w:rPr>
                                <w:rFonts w:cs="MyriadPro-Regular"/>
                                <w:sz w:val="20"/>
                                <w:szCs w:val="20"/>
                                <w:lang w:val="en-US"/>
                              </w:rPr>
                            </w:pPr>
                            <w:r w:rsidRPr="000F4149">
                              <w:rPr>
                                <w:rFonts w:cs="MyriadPro-Regular"/>
                                <w:sz w:val="20"/>
                                <w:szCs w:val="20"/>
                                <w:lang w:val="en-US"/>
                              </w:rPr>
                              <w:t xml:space="preserve">Beckside Court, </w:t>
                            </w:r>
                            <w:r>
                              <w:rPr>
                                <w:rFonts w:cs="MyriadPro-Regular"/>
                                <w:sz w:val="20"/>
                                <w:szCs w:val="20"/>
                                <w:lang w:val="en-US"/>
                              </w:rPr>
                              <w:t>Bradford Road, Batley WF17 5PW</w:t>
                            </w:r>
                          </w:p>
                          <w:p w14:paraId="46559FDB" w14:textId="77777777" w:rsidR="0066102A" w:rsidRDefault="0066102A" w:rsidP="00C9491F">
                            <w:pPr>
                              <w:jc w:val="center"/>
                              <w:rPr>
                                <w:rFonts w:cs="MyriadPro-Regular"/>
                                <w:sz w:val="20"/>
                                <w:szCs w:val="20"/>
                                <w:lang w:val="en-US"/>
                              </w:rPr>
                            </w:pPr>
                            <w:r>
                              <w:rPr>
                                <w:rFonts w:cs="MyriadPro-Regular"/>
                                <w:sz w:val="20"/>
                                <w:szCs w:val="20"/>
                                <w:lang w:val="en-US"/>
                              </w:rPr>
                              <w:t xml:space="preserve">Customer Liaison: </w:t>
                            </w:r>
                            <w:r>
                              <w:rPr>
                                <w:rFonts w:cs="Helvetica"/>
                                <w:sz w:val="22"/>
                                <w:szCs w:val="22"/>
                              </w:rPr>
                              <w:t>030 3003 4529</w:t>
                            </w:r>
                            <w:r w:rsidRPr="00395CBE">
                              <w:rPr>
                                <w:rFonts w:cs="MyriadPro-Regular"/>
                                <w:sz w:val="20"/>
                                <w:szCs w:val="20"/>
                                <w:lang w:val="en-US"/>
                              </w:rPr>
                              <w:t xml:space="preserve"> </w:t>
                            </w:r>
                            <w:r>
                              <w:rPr>
                                <w:rFonts w:cs="MyriadPro-Regular"/>
                                <w:sz w:val="20"/>
                                <w:szCs w:val="20"/>
                                <w:lang w:val="en-US"/>
                              </w:rPr>
                              <w:t xml:space="preserve">or </w:t>
                            </w:r>
                            <w:hyperlink r:id="rId25" w:history="1">
                              <w:r w:rsidRPr="00093BF3">
                                <w:rPr>
                                  <w:rStyle w:val="Hyperlink"/>
                                  <w:rFonts w:cs="MyriadPro-Regular"/>
                                  <w:sz w:val="20"/>
                                  <w:szCs w:val="20"/>
                                  <w:lang w:val="en-US"/>
                                </w:rPr>
                                <w:t>enquiry@locala.org.uk</w:t>
                              </w:r>
                            </w:hyperlink>
                          </w:p>
                          <w:p w14:paraId="46559FDC" w14:textId="77777777" w:rsidR="0066102A" w:rsidRDefault="00FB5746" w:rsidP="00C9491F">
                            <w:pPr>
                              <w:jc w:val="center"/>
                              <w:rPr>
                                <w:rFonts w:cs="MyriadPro-Regular"/>
                                <w:sz w:val="20"/>
                                <w:szCs w:val="20"/>
                                <w:lang w:val="en-US"/>
                              </w:rPr>
                            </w:pPr>
                            <w:hyperlink r:id="rId26" w:history="1">
                              <w:r w:rsidR="0066102A" w:rsidRPr="004C5909">
                                <w:rPr>
                                  <w:rStyle w:val="Hyperlink"/>
                                  <w:rFonts w:cs="MyriadPro-Regular"/>
                                  <w:sz w:val="20"/>
                                  <w:szCs w:val="20"/>
                                  <w:lang w:val="en-US"/>
                                </w:rPr>
                                <w:t>www.locala.org.uk</w:t>
                              </w:r>
                            </w:hyperlink>
                          </w:p>
                          <w:p w14:paraId="46559FDD" w14:textId="77777777" w:rsidR="0066102A" w:rsidRDefault="0066102A" w:rsidP="00C9491F">
                            <w:pPr>
                              <w:jc w:val="center"/>
                              <w:rPr>
                                <w:rFonts w:cs="MyriadPro-Regular"/>
                                <w:b/>
                                <w:sz w:val="20"/>
                                <w:szCs w:val="20"/>
                                <w:lang w:val="en-US"/>
                              </w:rPr>
                            </w:pPr>
                            <w:r>
                              <w:rPr>
                                <w:rFonts w:cs="MyriadPro-Regular"/>
                                <w:b/>
                                <w:sz w:val="20"/>
                                <w:szCs w:val="20"/>
                                <w:lang w:val="en-US"/>
                              </w:rPr>
                              <w:t>This leaflet is available in other languages and can be made available in large print, Braille or on audiotape</w:t>
                            </w:r>
                          </w:p>
                          <w:p w14:paraId="46559FDE" w14:textId="5A1735C9" w:rsidR="0066102A" w:rsidRPr="00F971D8" w:rsidRDefault="0066102A" w:rsidP="00C9491F">
                            <w:pPr>
                              <w:jc w:val="center"/>
                              <w:rPr>
                                <w:rFonts w:cs="MyriadPro-Regular"/>
                                <w:sz w:val="16"/>
                                <w:szCs w:val="16"/>
                                <w:lang w:val="en-US"/>
                              </w:rPr>
                            </w:pPr>
                            <w:r>
                              <w:rPr>
                                <w:rFonts w:cs="MyriadPro-Regular"/>
                                <w:sz w:val="16"/>
                                <w:szCs w:val="16"/>
                                <w:lang w:val="en-US"/>
                              </w:rPr>
                              <w:t>Ref: CL1010 Date of publication: August 20</w:t>
                            </w:r>
                            <w:r w:rsidR="00165449">
                              <w:rPr>
                                <w:rFonts w:cs="MyriadPro-Regular"/>
                                <w:sz w:val="16"/>
                                <w:szCs w:val="16"/>
                                <w:lang w:val="en-US"/>
                              </w:rPr>
                              <w:t>18</w:t>
                            </w:r>
                          </w:p>
                          <w:p w14:paraId="46559FDF" w14:textId="77777777" w:rsidR="0066102A" w:rsidRPr="00A85487" w:rsidRDefault="0066102A" w:rsidP="00C9491F">
                            <w:pPr>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559F62" id="Text Box 6" o:spid="_x0000_s1029" type="#_x0000_t202" style="position:absolute;margin-left:53.2pt;margin-top:0;width:315pt;height:9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" filled="f" stroked="f">
                <v:textbox inset="0,0,0,0">
                  <w:txbxContent>
                    <w:p w14:paraId="46559FD8" w14:textId="77777777" w:rsidR="0066102A" w:rsidRPr="000F4149" w:rsidRDefault="0066102A" w:rsidP="00C9491F">
                      <w:pPr>
                        <w:widowControl w:val="0"/>
                        <w:autoSpaceDE w:val="0"/>
                        <w:autoSpaceDN w:val="0"/>
                        <w:adjustRightInd w:val="0"/>
                        <w:jc w:val="center"/>
                        <w:rPr>
                          <w:rFonts w:cs="MyriadPro-Regular"/>
                          <w:sz w:val="20"/>
                          <w:szCs w:val="20"/>
                          <w:lang w:val="en-US"/>
                        </w:rPr>
                      </w:pPr>
                      <w:r w:rsidRPr="000F4149">
                        <w:rPr>
                          <w:rFonts w:cs="MyriadPro-Regular"/>
                          <w:sz w:val="20"/>
                          <w:szCs w:val="20"/>
                          <w:lang w:val="en-US"/>
                        </w:rPr>
                        <w:t>Locala Community Partnership</w:t>
                      </w:r>
                      <w:r>
                        <w:rPr>
                          <w:rFonts w:cs="MyriadPro-Regular"/>
                          <w:sz w:val="20"/>
                          <w:szCs w:val="20"/>
                          <w:lang w:val="en-US"/>
                        </w:rPr>
                        <w:t>s</w:t>
                      </w:r>
                    </w:p>
                    <w:p w14:paraId="46559FD9" w14:textId="77777777" w:rsidR="0066102A" w:rsidRDefault="0066102A" w:rsidP="00C9491F">
                      <w:pPr>
                        <w:jc w:val="center"/>
                        <w:rPr>
                          <w:rFonts w:ascii="Arial" w:hAnsi="Arial" w:cs="Arial"/>
                          <w:sz w:val="20"/>
                          <w:szCs w:val="20"/>
                        </w:rPr>
                      </w:pPr>
                      <w:r>
                        <w:rPr>
                          <w:rFonts w:ascii="Arial" w:hAnsi="Arial" w:cs="Arial"/>
                          <w:sz w:val="20"/>
                          <w:szCs w:val="20"/>
                        </w:rPr>
                        <w:t>Freepost plus RSTJ-EYJA-UCTB</w:t>
                      </w:r>
                    </w:p>
                    <w:p w14:paraId="46559FDA" w14:textId="77777777" w:rsidR="0066102A" w:rsidRDefault="0066102A" w:rsidP="00C9491F">
                      <w:pPr>
                        <w:jc w:val="center"/>
                        <w:rPr>
                          <w:rFonts w:cs="MyriadPro-Regular"/>
                          <w:sz w:val="20"/>
                          <w:szCs w:val="20"/>
                          <w:lang w:val="en-US"/>
                        </w:rPr>
                      </w:pPr>
                      <w:r w:rsidRPr="000F4149">
                        <w:rPr>
                          <w:rFonts w:cs="MyriadPro-Regular"/>
                          <w:sz w:val="20"/>
                          <w:szCs w:val="20"/>
                          <w:lang w:val="en-US"/>
                        </w:rPr>
                        <w:t xml:space="preserve">Beckside Court, </w:t>
                      </w:r>
                      <w:r>
                        <w:rPr>
                          <w:rFonts w:cs="MyriadPro-Regular"/>
                          <w:sz w:val="20"/>
                          <w:szCs w:val="20"/>
                          <w:lang w:val="en-US"/>
                        </w:rPr>
                        <w:t>Bradford Road, Batley WF17 5PW</w:t>
                      </w:r>
                    </w:p>
                    <w:p w14:paraId="46559FDB" w14:textId="77777777" w:rsidR="0066102A" w:rsidRDefault="0066102A" w:rsidP="00C9491F">
                      <w:pPr>
                        <w:jc w:val="center"/>
                        <w:rPr>
                          <w:rFonts w:cs="MyriadPro-Regular"/>
                          <w:sz w:val="20"/>
                          <w:szCs w:val="20"/>
                          <w:lang w:val="en-US"/>
                        </w:rPr>
                      </w:pPr>
                      <w:r>
                        <w:rPr>
                          <w:rFonts w:cs="MyriadPro-Regular"/>
                          <w:sz w:val="20"/>
                          <w:szCs w:val="20"/>
                          <w:lang w:val="en-US"/>
                        </w:rPr>
                        <w:t xml:space="preserve">Customer Liaison: </w:t>
                      </w:r>
                      <w:r>
                        <w:rPr>
                          <w:rFonts w:cs="Helvetica"/>
                          <w:sz w:val="22"/>
                          <w:szCs w:val="22"/>
                        </w:rPr>
                        <w:t>030 3003 4529</w:t>
                      </w:r>
                      <w:r w:rsidRPr="00395CBE">
                        <w:rPr>
                          <w:rFonts w:cs="MyriadPro-Regular"/>
                          <w:sz w:val="20"/>
                          <w:szCs w:val="20"/>
                          <w:lang w:val="en-US"/>
                        </w:rPr>
                        <w:t xml:space="preserve"> </w:t>
                      </w:r>
                      <w:r>
                        <w:rPr>
                          <w:rFonts w:cs="MyriadPro-Regular"/>
                          <w:sz w:val="20"/>
                          <w:szCs w:val="20"/>
                          <w:lang w:val="en-US"/>
                        </w:rPr>
                        <w:t xml:space="preserve">or </w:t>
                      </w:r>
                      <w:hyperlink r:id="rId27" w:history="1">
                        <w:r w:rsidRPr="00093BF3">
                          <w:rPr>
                            <w:rStyle w:val="Hyperlink"/>
                            <w:rFonts w:cs="MyriadPro-Regular"/>
                            <w:sz w:val="20"/>
                            <w:szCs w:val="20"/>
                            <w:lang w:val="en-US"/>
                          </w:rPr>
                          <w:t>enquiry@locala.org.uk</w:t>
                        </w:r>
                      </w:hyperlink>
                    </w:p>
                    <w:p w14:paraId="46559FDC" w14:textId="77777777" w:rsidR="0066102A" w:rsidRDefault="00CB6EB0" w:rsidP="00C9491F">
                      <w:pPr>
                        <w:jc w:val="center"/>
                        <w:rPr>
                          <w:rFonts w:cs="MyriadPro-Regular"/>
                          <w:sz w:val="20"/>
                          <w:szCs w:val="20"/>
                          <w:lang w:val="en-US"/>
                        </w:rPr>
                      </w:pPr>
                      <w:hyperlink r:id="rId28" w:history="1">
                        <w:r w:rsidR="0066102A" w:rsidRPr="004C5909">
                          <w:rPr>
                            <w:rStyle w:val="Hyperlink"/>
                            <w:rFonts w:cs="MyriadPro-Regular"/>
                            <w:sz w:val="20"/>
                            <w:szCs w:val="20"/>
                            <w:lang w:val="en-US"/>
                          </w:rPr>
                          <w:t>www.locala.org.uk</w:t>
                        </w:r>
                      </w:hyperlink>
                    </w:p>
                    <w:p w14:paraId="46559FDD" w14:textId="77777777" w:rsidR="0066102A" w:rsidRDefault="0066102A" w:rsidP="00C9491F">
                      <w:pPr>
                        <w:jc w:val="center"/>
                        <w:rPr>
                          <w:rFonts w:cs="MyriadPro-Regular"/>
                          <w:b/>
                          <w:sz w:val="20"/>
                          <w:szCs w:val="20"/>
                          <w:lang w:val="en-US"/>
                        </w:rPr>
                      </w:pPr>
                      <w:r>
                        <w:rPr>
                          <w:rFonts w:cs="MyriadPro-Regular"/>
                          <w:b/>
                          <w:sz w:val="20"/>
                          <w:szCs w:val="20"/>
                          <w:lang w:val="en-US"/>
                        </w:rPr>
                        <w:t>This leaflet is available in other languages and can be made available in large print, Braille or on audiotape</w:t>
                      </w:r>
                    </w:p>
                    <w:p w14:paraId="46559FDE" w14:textId="5A1735C9" w:rsidR="0066102A" w:rsidRPr="00F971D8" w:rsidRDefault="0066102A" w:rsidP="00C9491F">
                      <w:pPr>
                        <w:jc w:val="center"/>
                        <w:rPr>
                          <w:rFonts w:cs="MyriadPro-Regular"/>
                          <w:sz w:val="16"/>
                          <w:szCs w:val="16"/>
                          <w:lang w:val="en-US"/>
                        </w:rPr>
                      </w:pPr>
                      <w:r>
                        <w:rPr>
                          <w:rFonts w:cs="MyriadPro-Regular"/>
                          <w:sz w:val="16"/>
                          <w:szCs w:val="16"/>
                          <w:lang w:val="en-US"/>
                        </w:rPr>
                        <w:t>Ref: CL1010 Date of publication: August 20</w:t>
                      </w:r>
                      <w:r w:rsidR="00165449">
                        <w:rPr>
                          <w:rFonts w:cs="MyriadPro-Regular"/>
                          <w:sz w:val="16"/>
                          <w:szCs w:val="16"/>
                          <w:lang w:val="en-US"/>
                        </w:rPr>
                        <w:t>18</w:t>
                      </w:r>
                    </w:p>
                    <w:p w14:paraId="46559FDF" w14:textId="77777777" w:rsidR="0066102A" w:rsidRPr="00A85487" w:rsidRDefault="0066102A" w:rsidP="00C9491F">
                      <w:pPr>
                        <w:jc w:val="center"/>
                        <w:rPr>
                          <w:b/>
                        </w:rPr>
                      </w:pPr>
                    </w:p>
                  </w:txbxContent>
                </v:textbox>
                <w10:wrap type="tight"/>
              </v:shape>
            </w:pict>
          </mc:Fallback>
        </mc:AlternateContent>
      </w:r>
    </w:p>
    <w:p w14:paraId="46559E6B" w14:textId="77777777" w:rsidR="00E677F4" w:rsidRPr="00E677F4" w:rsidRDefault="00E677F4" w:rsidP="00E677F4">
      <w:pPr>
        <w:pStyle w:val="TOCHeading"/>
        <w:rPr>
          <w:color w:val="7030A0"/>
        </w:rPr>
      </w:pPr>
      <w:r w:rsidRPr="00E677F4">
        <w:rPr>
          <w:color w:val="7030A0"/>
        </w:rPr>
        <w:t>Contents</w:t>
      </w:r>
    </w:p>
    <w:p w14:paraId="46559E6C" w14:textId="7664EF69" w:rsidR="00E677F4" w:rsidRDefault="00E677F4" w:rsidP="00BD469B">
      <w:pPr>
        <w:pStyle w:val="TOC1"/>
        <w:rPr>
          <w:rStyle w:val="TOCNumbers"/>
        </w:rPr>
      </w:pPr>
      <w:r w:rsidRPr="00BD469B">
        <w:t xml:space="preserve">Overview of the </w:t>
      </w:r>
      <w:r w:rsidR="0000527A">
        <w:t>Locala</w:t>
      </w:r>
      <w:r w:rsidR="00165449">
        <w:t xml:space="preserve"> 0-19</w:t>
      </w:r>
      <w:r w:rsidRPr="00BD469B">
        <w:t xml:space="preserve"> Service </w:t>
      </w:r>
      <w:r>
        <w:tab/>
      </w:r>
    </w:p>
    <w:p w14:paraId="46559E6D" w14:textId="77777777" w:rsidR="00E677F4" w:rsidRDefault="00E677F4" w:rsidP="00BD469B">
      <w:pPr>
        <w:pStyle w:val="TOC1"/>
      </w:pPr>
      <w:r>
        <w:t>The screening process</w:t>
      </w:r>
      <w:r>
        <w:tab/>
      </w:r>
    </w:p>
    <w:p w14:paraId="46559E6E" w14:textId="77777777" w:rsidR="00E677F4" w:rsidRPr="00E677F4" w:rsidRDefault="00E677F4" w:rsidP="00BD469B">
      <w:pPr>
        <w:pStyle w:val="TOC2"/>
        <w:ind w:left="0"/>
        <w:rPr>
          <w:color w:val="7030A0"/>
        </w:rPr>
      </w:pPr>
      <w:r>
        <w:t>Screening results and outcomes(helpful information)</w:t>
      </w:r>
      <w:r>
        <w:tab/>
      </w:r>
    </w:p>
    <w:p w14:paraId="46559E6F" w14:textId="77777777" w:rsidR="00E677F4" w:rsidRPr="00D325E5" w:rsidRDefault="00E677F4" w:rsidP="00BD469B">
      <w:pPr>
        <w:pStyle w:val="TOC2"/>
        <w:ind w:left="0"/>
        <w:rPr>
          <w:lang w:val="en-GB"/>
        </w:rPr>
      </w:pPr>
      <w:r>
        <w:t>Bedwetting helpful tips</w:t>
      </w:r>
      <w:r>
        <w:tab/>
      </w:r>
    </w:p>
    <w:p w14:paraId="46559E70" w14:textId="77777777" w:rsidR="00E677F4" w:rsidRDefault="00E677F4" w:rsidP="00BD469B">
      <w:pPr>
        <w:pStyle w:val="TOC1"/>
      </w:pPr>
      <w:r>
        <w:t>Head lice</w:t>
      </w:r>
      <w:r>
        <w:tab/>
      </w:r>
    </w:p>
    <w:p w14:paraId="46559E71" w14:textId="77777777" w:rsidR="00E677F4" w:rsidRPr="00F542DA" w:rsidRDefault="00E677F4" w:rsidP="00BD469B">
      <w:pPr>
        <w:pStyle w:val="TOC1"/>
        <w:rPr>
          <w:rStyle w:val="TOCNumbers"/>
        </w:rPr>
      </w:pPr>
      <w:proofErr w:type="spellStart"/>
      <w:r w:rsidRPr="00D325E5">
        <w:t>Behaviour</w:t>
      </w:r>
      <w:proofErr w:type="spellEnd"/>
      <w:r>
        <w:tab/>
      </w:r>
    </w:p>
    <w:p w14:paraId="46559E72" w14:textId="77777777" w:rsidR="005319FA" w:rsidRPr="00E677F4" w:rsidRDefault="005319FA" w:rsidP="00E677F4">
      <w:pPr>
        <w:rPr>
          <w:rFonts w:cs="Helvetica"/>
          <w:sz w:val="22"/>
          <w:szCs w:val="22"/>
        </w:rPr>
      </w:pPr>
    </w:p>
    <w:p w14:paraId="46559E73" w14:textId="77777777" w:rsidR="005319FA" w:rsidRDefault="005319FA" w:rsidP="005319FA">
      <w:pPr>
        <w:pStyle w:val="ListParagraph"/>
        <w:rPr>
          <w:rFonts w:cs="Helvetica"/>
          <w:sz w:val="22"/>
          <w:szCs w:val="22"/>
        </w:rPr>
      </w:pPr>
    </w:p>
    <w:p w14:paraId="46559E74" w14:textId="77777777" w:rsidR="00C675C6" w:rsidRDefault="00C675C6" w:rsidP="00C675C6">
      <w:pPr>
        <w:rPr>
          <w:sz w:val="16"/>
          <w:szCs w:val="18"/>
        </w:rPr>
      </w:pPr>
    </w:p>
    <w:p w14:paraId="46559E75" w14:textId="77777777" w:rsidR="00120437" w:rsidRDefault="00120437" w:rsidP="00C675C6">
      <w:pPr>
        <w:rPr>
          <w:sz w:val="16"/>
          <w:szCs w:val="18"/>
        </w:rPr>
      </w:pPr>
    </w:p>
    <w:p w14:paraId="46559E76" w14:textId="77777777" w:rsidR="00120437" w:rsidRDefault="00120437" w:rsidP="00C675C6">
      <w:pPr>
        <w:rPr>
          <w:sz w:val="16"/>
          <w:szCs w:val="18"/>
        </w:rPr>
      </w:pPr>
    </w:p>
    <w:p w14:paraId="46559E77" w14:textId="77777777" w:rsidR="00120437" w:rsidRDefault="00120437" w:rsidP="00C675C6">
      <w:pPr>
        <w:rPr>
          <w:sz w:val="16"/>
          <w:szCs w:val="18"/>
        </w:rPr>
      </w:pPr>
    </w:p>
    <w:p w14:paraId="46559E78" w14:textId="77777777" w:rsidR="00120437" w:rsidRDefault="00120437" w:rsidP="00C675C6">
      <w:pPr>
        <w:rPr>
          <w:sz w:val="16"/>
          <w:szCs w:val="18"/>
        </w:rPr>
      </w:pPr>
    </w:p>
    <w:p w14:paraId="46559E79" w14:textId="77777777" w:rsidR="00120437" w:rsidRDefault="00120437" w:rsidP="00C675C6">
      <w:pPr>
        <w:rPr>
          <w:sz w:val="16"/>
          <w:szCs w:val="18"/>
        </w:rPr>
      </w:pPr>
    </w:p>
    <w:p w14:paraId="46559E7A" w14:textId="77777777" w:rsidR="00120437" w:rsidRDefault="00120437" w:rsidP="00C675C6">
      <w:pPr>
        <w:rPr>
          <w:sz w:val="16"/>
          <w:szCs w:val="18"/>
        </w:rPr>
      </w:pPr>
    </w:p>
    <w:p w14:paraId="46559E7B" w14:textId="77777777" w:rsidR="00120437" w:rsidRDefault="00120437" w:rsidP="00C675C6">
      <w:pPr>
        <w:rPr>
          <w:sz w:val="16"/>
          <w:szCs w:val="18"/>
        </w:rPr>
      </w:pPr>
    </w:p>
    <w:p w14:paraId="46559E7C" w14:textId="77777777" w:rsidR="00120437" w:rsidRDefault="00120437" w:rsidP="00C675C6">
      <w:pPr>
        <w:rPr>
          <w:sz w:val="16"/>
          <w:szCs w:val="18"/>
        </w:rPr>
      </w:pPr>
    </w:p>
    <w:p w14:paraId="46559E7D" w14:textId="77777777" w:rsidR="00120437" w:rsidRDefault="00120437" w:rsidP="00C675C6">
      <w:pPr>
        <w:rPr>
          <w:sz w:val="16"/>
          <w:szCs w:val="18"/>
        </w:rPr>
      </w:pPr>
    </w:p>
    <w:p w14:paraId="46559E7E" w14:textId="77777777" w:rsidR="00120437" w:rsidRDefault="00120437" w:rsidP="00C675C6">
      <w:pPr>
        <w:rPr>
          <w:sz w:val="16"/>
          <w:szCs w:val="18"/>
        </w:rPr>
      </w:pPr>
    </w:p>
    <w:p w14:paraId="46559E7F" w14:textId="77777777" w:rsidR="00120437" w:rsidRDefault="00120437" w:rsidP="00C675C6">
      <w:pPr>
        <w:rPr>
          <w:sz w:val="16"/>
          <w:szCs w:val="18"/>
        </w:rPr>
      </w:pPr>
    </w:p>
    <w:p w14:paraId="46559E80" w14:textId="77777777" w:rsidR="00120437" w:rsidRDefault="00120437" w:rsidP="00C675C6">
      <w:pPr>
        <w:rPr>
          <w:sz w:val="16"/>
          <w:szCs w:val="18"/>
        </w:rPr>
      </w:pPr>
    </w:p>
    <w:p w14:paraId="46559E81" w14:textId="77777777" w:rsidR="00120437" w:rsidRDefault="00120437" w:rsidP="00C675C6">
      <w:pPr>
        <w:rPr>
          <w:sz w:val="16"/>
          <w:szCs w:val="18"/>
        </w:rPr>
      </w:pPr>
    </w:p>
    <w:p w14:paraId="46559E82" w14:textId="77777777" w:rsidR="00120437" w:rsidRDefault="00120437" w:rsidP="00C675C6">
      <w:pPr>
        <w:rPr>
          <w:sz w:val="16"/>
          <w:szCs w:val="18"/>
        </w:rPr>
      </w:pPr>
    </w:p>
    <w:p w14:paraId="46559E83" w14:textId="77777777" w:rsidR="00120437" w:rsidRDefault="00120437" w:rsidP="00C675C6">
      <w:pPr>
        <w:rPr>
          <w:sz w:val="16"/>
          <w:szCs w:val="18"/>
        </w:rPr>
      </w:pPr>
    </w:p>
    <w:p w14:paraId="46559E84" w14:textId="268E5223" w:rsidR="00120437" w:rsidRDefault="00120437" w:rsidP="00C675C6">
      <w:pPr>
        <w:rPr>
          <w:sz w:val="16"/>
          <w:szCs w:val="18"/>
        </w:rPr>
      </w:pPr>
    </w:p>
    <w:p w14:paraId="46559E85" w14:textId="16B9F196" w:rsidR="00120437" w:rsidRDefault="00120437" w:rsidP="00C675C6">
      <w:pPr>
        <w:rPr>
          <w:sz w:val="16"/>
          <w:szCs w:val="18"/>
        </w:rPr>
      </w:pPr>
    </w:p>
    <w:p w14:paraId="46559E86" w14:textId="77777777" w:rsidR="00120437" w:rsidRDefault="00120437" w:rsidP="00C675C6">
      <w:pPr>
        <w:rPr>
          <w:sz w:val="16"/>
          <w:szCs w:val="18"/>
        </w:rPr>
      </w:pPr>
    </w:p>
    <w:p w14:paraId="46559E87" w14:textId="77777777" w:rsidR="00120437" w:rsidRDefault="00120437" w:rsidP="00C675C6">
      <w:pPr>
        <w:rPr>
          <w:sz w:val="16"/>
          <w:szCs w:val="18"/>
        </w:rPr>
      </w:pPr>
    </w:p>
    <w:p w14:paraId="46559E88" w14:textId="77777777" w:rsidR="00120437" w:rsidRDefault="00120437" w:rsidP="00C675C6">
      <w:pPr>
        <w:rPr>
          <w:sz w:val="16"/>
          <w:szCs w:val="18"/>
        </w:rPr>
      </w:pPr>
    </w:p>
    <w:p w14:paraId="46559E89" w14:textId="77777777" w:rsidR="00120437" w:rsidRDefault="00120437" w:rsidP="00C675C6">
      <w:pPr>
        <w:rPr>
          <w:sz w:val="16"/>
          <w:szCs w:val="18"/>
        </w:rPr>
      </w:pPr>
    </w:p>
    <w:p w14:paraId="46559E8A" w14:textId="77777777" w:rsidR="00120437" w:rsidRDefault="00120437" w:rsidP="00C675C6">
      <w:pPr>
        <w:rPr>
          <w:sz w:val="16"/>
          <w:szCs w:val="18"/>
        </w:rPr>
      </w:pPr>
    </w:p>
    <w:p w14:paraId="46559E8B" w14:textId="77777777" w:rsidR="00120437" w:rsidRDefault="00120437" w:rsidP="00C675C6">
      <w:pPr>
        <w:rPr>
          <w:sz w:val="16"/>
          <w:szCs w:val="18"/>
        </w:rPr>
      </w:pPr>
    </w:p>
    <w:p w14:paraId="46559E8C" w14:textId="77777777" w:rsidR="00120437" w:rsidRDefault="00120437" w:rsidP="00C675C6">
      <w:pPr>
        <w:rPr>
          <w:sz w:val="16"/>
          <w:szCs w:val="18"/>
        </w:rPr>
      </w:pPr>
    </w:p>
    <w:p w14:paraId="46559E8D" w14:textId="77777777" w:rsidR="00120437" w:rsidRDefault="00120437" w:rsidP="00C675C6">
      <w:pPr>
        <w:rPr>
          <w:sz w:val="16"/>
          <w:szCs w:val="18"/>
        </w:rPr>
      </w:pPr>
    </w:p>
    <w:p w14:paraId="46559E8E" w14:textId="77777777" w:rsidR="00120437" w:rsidRDefault="00120437" w:rsidP="00C675C6">
      <w:pPr>
        <w:rPr>
          <w:sz w:val="16"/>
          <w:szCs w:val="18"/>
        </w:rPr>
      </w:pPr>
    </w:p>
    <w:p w14:paraId="46559E8F" w14:textId="77777777" w:rsidR="00120437" w:rsidRDefault="006C15CE" w:rsidP="00C675C6">
      <w:pPr>
        <w:rPr>
          <w:sz w:val="16"/>
          <w:szCs w:val="18"/>
        </w:rPr>
      </w:pPr>
      <w:r>
        <w:rPr>
          <w:noProof/>
          <w:lang w:eastAsia="en-GB"/>
        </w:rPr>
        <w:lastRenderedPageBreak/>
        <mc:AlternateContent>
          <mc:Choice Requires="wps">
            <w:drawing>
              <wp:anchor distT="0" distB="0" distL="114300" distR="114300" simplePos="0" relativeHeight="251658246" behindDoc="0" locked="0" layoutInCell="1" allowOverlap="1" wp14:anchorId="46559F66" wp14:editId="46559F67">
                <wp:simplePos x="0" y="0"/>
                <wp:positionH relativeFrom="column">
                  <wp:posOffset>1270</wp:posOffset>
                </wp:positionH>
                <wp:positionV relativeFrom="paragraph">
                  <wp:posOffset>117475</wp:posOffset>
                </wp:positionV>
                <wp:extent cx="4005580" cy="57626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4005580" cy="5762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txbx>
                        <w:txbxContent>
                          <w:p w14:paraId="46559FE3" w14:textId="77777777" w:rsidR="0066102A" w:rsidRDefault="0066102A" w:rsidP="00D0620D">
                            <w:pPr>
                              <w:rPr>
                                <w:rFonts w:ascii="Arial" w:hAnsi="Arial" w:cs="Arial"/>
                                <w:color w:val="7030A0"/>
                                <w:sz w:val="28"/>
                              </w:rPr>
                            </w:pPr>
                          </w:p>
                          <w:p w14:paraId="46559FE4" w14:textId="77777777" w:rsidR="0066102A" w:rsidRDefault="0066102A" w:rsidP="00DE4078">
                            <w:pPr>
                              <w:rPr>
                                <w:rFonts w:ascii="Arial" w:hAnsi="Arial" w:cs="Arial"/>
                              </w:rPr>
                            </w:pPr>
                            <w:r w:rsidRPr="00D0620D">
                              <w:rPr>
                                <w:rFonts w:ascii="Arial" w:hAnsi="Arial" w:cs="Arial"/>
                                <w:color w:val="7030A0"/>
                                <w:sz w:val="28"/>
                              </w:rPr>
                              <w:t>Date</w:t>
                            </w:r>
                            <w:r>
                              <w:rPr>
                                <w:rFonts w:ascii="Arial" w:hAnsi="Arial" w:cs="Arial"/>
                              </w:rPr>
                              <w:t xml:space="preserve"> </w:t>
                            </w:r>
                          </w:p>
                          <w:p w14:paraId="46559FE5" w14:textId="77777777" w:rsidR="0066102A" w:rsidRPr="00D0620D" w:rsidRDefault="0066102A" w:rsidP="00DE4078">
                            <w:pPr>
                              <w:rPr>
                                <w:rFonts w:ascii="Arial" w:hAnsi="Arial" w:cs="Arial"/>
                              </w:rPr>
                            </w:pPr>
                          </w:p>
                          <w:p w14:paraId="46559FE6" w14:textId="77777777" w:rsidR="0066102A" w:rsidRDefault="0066102A" w:rsidP="00D0620D">
                            <w:pPr>
                              <w:rPr>
                                <w:rFonts w:ascii="Arial" w:hAnsi="Arial" w:cs="Arial"/>
                                <w:color w:val="7030A0"/>
                                <w:sz w:val="28"/>
                              </w:rPr>
                            </w:pPr>
                            <w:r>
                              <w:rPr>
                                <w:rFonts w:ascii="Arial" w:hAnsi="Arial" w:cs="Arial"/>
                                <w:color w:val="7030A0"/>
                                <w:sz w:val="28"/>
                              </w:rPr>
                              <w:t>……………………………………………………</w:t>
                            </w:r>
                          </w:p>
                          <w:p w14:paraId="46559FE7" w14:textId="77777777" w:rsidR="0066102A" w:rsidRDefault="0066102A" w:rsidP="00D0620D">
                            <w:pPr>
                              <w:rPr>
                                <w:rFonts w:ascii="Arial" w:hAnsi="Arial" w:cs="Arial"/>
                                <w:color w:val="7030A0"/>
                                <w:sz w:val="28"/>
                              </w:rPr>
                            </w:pPr>
                          </w:p>
                          <w:p w14:paraId="46559FE8" w14:textId="77777777" w:rsidR="0066102A" w:rsidRDefault="0066102A" w:rsidP="00D0620D">
                            <w:pPr>
                              <w:rPr>
                                <w:rFonts w:ascii="Arial" w:hAnsi="Arial" w:cs="Arial"/>
                                <w:color w:val="7030A0"/>
                                <w:sz w:val="28"/>
                              </w:rPr>
                            </w:pPr>
                            <w:r w:rsidRPr="006C15CE">
                              <w:rPr>
                                <w:rFonts w:ascii="Arial" w:hAnsi="Arial" w:cs="Arial"/>
                                <w:color w:val="7030A0"/>
                                <w:sz w:val="28"/>
                              </w:rPr>
                              <w:t xml:space="preserve">Weight </w:t>
                            </w:r>
                          </w:p>
                          <w:p w14:paraId="46559FE9" w14:textId="77777777" w:rsidR="0066102A" w:rsidRDefault="0066102A" w:rsidP="00D0620D">
                            <w:pPr>
                              <w:rPr>
                                <w:rFonts w:ascii="Arial" w:hAnsi="Arial" w:cs="Arial"/>
                                <w:color w:val="7030A0"/>
                                <w:sz w:val="28"/>
                              </w:rPr>
                            </w:pPr>
                          </w:p>
                          <w:p w14:paraId="46559FEA" w14:textId="77777777" w:rsidR="0066102A" w:rsidRDefault="0066102A" w:rsidP="00D0620D">
                            <w:pPr>
                              <w:rPr>
                                <w:rFonts w:ascii="Arial" w:hAnsi="Arial" w:cs="Arial"/>
                                <w:color w:val="7030A0"/>
                                <w:sz w:val="28"/>
                              </w:rPr>
                            </w:pPr>
                            <w:r>
                              <w:rPr>
                                <w:rFonts w:ascii="Arial" w:hAnsi="Arial" w:cs="Arial"/>
                                <w:color w:val="7030A0"/>
                                <w:sz w:val="28"/>
                              </w:rPr>
                              <w:t>……………………………………………………</w:t>
                            </w:r>
                          </w:p>
                          <w:p w14:paraId="46559FEB" w14:textId="77777777" w:rsidR="0066102A" w:rsidRDefault="0066102A" w:rsidP="00D0620D">
                            <w:pPr>
                              <w:rPr>
                                <w:rFonts w:ascii="Arial" w:hAnsi="Arial" w:cs="Arial"/>
                                <w:color w:val="7030A0"/>
                                <w:sz w:val="28"/>
                              </w:rPr>
                            </w:pPr>
                          </w:p>
                          <w:p w14:paraId="46559FEC" w14:textId="77777777" w:rsidR="0066102A" w:rsidRDefault="0066102A" w:rsidP="00DE4078">
                            <w:pPr>
                              <w:rPr>
                                <w:rFonts w:ascii="Arial" w:hAnsi="Arial" w:cs="Arial"/>
                                <w:color w:val="7030A0"/>
                                <w:sz w:val="28"/>
                              </w:rPr>
                            </w:pPr>
                          </w:p>
                          <w:p w14:paraId="46559FED" w14:textId="77777777" w:rsidR="0066102A" w:rsidRPr="00D0620D" w:rsidRDefault="0066102A" w:rsidP="00DE4078">
                            <w:pPr>
                              <w:rPr>
                                <w:rFonts w:ascii="Arial" w:hAnsi="Arial" w:cs="Arial"/>
                                <w:color w:val="7030A0"/>
                                <w:sz w:val="28"/>
                              </w:rPr>
                            </w:pPr>
                            <w:r w:rsidRPr="00D0620D">
                              <w:rPr>
                                <w:rFonts w:ascii="Arial" w:hAnsi="Arial" w:cs="Arial"/>
                                <w:color w:val="7030A0"/>
                                <w:sz w:val="28"/>
                              </w:rPr>
                              <w:t>Height</w:t>
                            </w:r>
                          </w:p>
                          <w:p w14:paraId="46559FEE" w14:textId="77777777" w:rsidR="0066102A" w:rsidRDefault="0066102A" w:rsidP="00D0620D">
                            <w:pPr>
                              <w:rPr>
                                <w:rFonts w:ascii="Arial" w:hAnsi="Arial" w:cs="Arial"/>
                                <w:color w:val="7030A0"/>
                                <w:sz w:val="28"/>
                              </w:rPr>
                            </w:pPr>
                          </w:p>
                          <w:p w14:paraId="46559FEF" w14:textId="77777777" w:rsidR="0066102A" w:rsidRDefault="0066102A" w:rsidP="00D0620D">
                            <w:pPr>
                              <w:rPr>
                                <w:rFonts w:ascii="Arial" w:hAnsi="Arial" w:cs="Arial"/>
                                <w:color w:val="7030A0"/>
                                <w:sz w:val="28"/>
                              </w:rPr>
                            </w:pPr>
                            <w:r>
                              <w:rPr>
                                <w:rFonts w:ascii="Arial" w:hAnsi="Arial" w:cs="Arial"/>
                                <w:color w:val="7030A0"/>
                                <w:sz w:val="28"/>
                              </w:rPr>
                              <w:t>……………………………………………………</w:t>
                            </w:r>
                          </w:p>
                          <w:p w14:paraId="46559FF0" w14:textId="77777777" w:rsidR="0066102A" w:rsidRDefault="0066102A" w:rsidP="00D0620D">
                            <w:pPr>
                              <w:rPr>
                                <w:rFonts w:ascii="Arial" w:hAnsi="Arial" w:cs="Arial"/>
                                <w:color w:val="7030A0"/>
                                <w:sz w:val="28"/>
                              </w:rPr>
                            </w:pPr>
                          </w:p>
                          <w:p w14:paraId="46559FF1" w14:textId="77777777" w:rsidR="0066102A" w:rsidRDefault="0066102A" w:rsidP="00D0620D">
                            <w:pPr>
                              <w:rPr>
                                <w:rFonts w:ascii="Arial" w:hAnsi="Arial" w:cs="Arial"/>
                                <w:color w:val="7030A0"/>
                                <w:sz w:val="28"/>
                              </w:rPr>
                            </w:pPr>
                          </w:p>
                          <w:p w14:paraId="46559FF2" w14:textId="77777777" w:rsidR="0066102A" w:rsidRPr="006C15CE" w:rsidRDefault="0066102A" w:rsidP="00D0620D">
                            <w:pPr>
                              <w:rPr>
                                <w:rFonts w:ascii="Arial" w:hAnsi="Arial" w:cs="Arial"/>
                                <w:color w:val="7030A0"/>
                                <w:sz w:val="28"/>
                              </w:rPr>
                            </w:pPr>
                            <w:r w:rsidRPr="006C15CE">
                              <w:rPr>
                                <w:rFonts w:ascii="Arial" w:hAnsi="Arial" w:cs="Arial"/>
                                <w:color w:val="7030A0"/>
                                <w:sz w:val="28"/>
                              </w:rPr>
                              <w:t xml:space="preserve">Vision </w:t>
                            </w:r>
                          </w:p>
                          <w:p w14:paraId="46559FF3" w14:textId="77777777" w:rsidR="0066102A" w:rsidRDefault="0066102A" w:rsidP="00D0620D">
                            <w:pPr>
                              <w:spacing w:after="160"/>
                              <w:contextualSpacing/>
                              <w:rPr>
                                <w:rFonts w:ascii="Arial" w:hAnsi="Arial" w:cs="Arial"/>
                                <w:color w:val="7030A0"/>
                                <w:sz w:val="28"/>
                                <w:szCs w:val="28"/>
                              </w:rPr>
                            </w:pPr>
                          </w:p>
                          <w:p w14:paraId="46559FF4" w14:textId="77777777" w:rsidR="0066102A" w:rsidRDefault="0066102A" w:rsidP="00D0620D">
                            <w:pPr>
                              <w:spacing w:after="160"/>
                              <w:contextualSpacing/>
                              <w:rPr>
                                <w:rFonts w:ascii="Arial" w:hAnsi="Arial" w:cs="Arial"/>
                                <w:color w:val="7030A0"/>
                                <w:sz w:val="28"/>
                                <w:szCs w:val="28"/>
                              </w:rPr>
                            </w:pPr>
                            <w:r>
                              <w:rPr>
                                <w:rFonts w:ascii="Arial" w:hAnsi="Arial" w:cs="Arial"/>
                                <w:color w:val="7030A0"/>
                                <w:sz w:val="28"/>
                                <w:szCs w:val="28"/>
                              </w:rPr>
                              <w:t>……………………………………………………</w:t>
                            </w:r>
                          </w:p>
                          <w:p w14:paraId="46559FF5" w14:textId="77777777" w:rsidR="0066102A" w:rsidRDefault="0066102A" w:rsidP="00D0620D">
                            <w:pPr>
                              <w:spacing w:after="160"/>
                              <w:contextualSpacing/>
                              <w:rPr>
                                <w:rFonts w:ascii="Arial" w:hAnsi="Arial" w:cs="Arial"/>
                                <w:color w:val="7030A0"/>
                                <w:sz w:val="28"/>
                                <w:szCs w:val="28"/>
                              </w:rPr>
                            </w:pPr>
                          </w:p>
                          <w:p w14:paraId="46559FF6" w14:textId="77777777" w:rsidR="0066102A" w:rsidRDefault="0066102A" w:rsidP="00D0620D">
                            <w:pPr>
                              <w:spacing w:after="160"/>
                              <w:contextualSpacing/>
                              <w:rPr>
                                <w:rFonts w:ascii="Arial" w:hAnsi="Arial" w:cs="Arial"/>
                                <w:color w:val="7030A0"/>
                                <w:sz w:val="28"/>
                                <w:szCs w:val="28"/>
                              </w:rPr>
                            </w:pPr>
                          </w:p>
                          <w:p w14:paraId="46559FF7" w14:textId="77777777" w:rsidR="0066102A" w:rsidRDefault="0066102A" w:rsidP="00DE4078">
                            <w:pPr>
                              <w:spacing w:after="160"/>
                              <w:contextualSpacing/>
                              <w:rPr>
                                <w:rFonts w:ascii="Arial" w:hAnsi="Arial" w:cs="Arial"/>
                                <w:color w:val="7030A0"/>
                                <w:sz w:val="28"/>
                                <w:szCs w:val="28"/>
                              </w:rPr>
                            </w:pPr>
                            <w:r w:rsidRPr="006C15CE">
                              <w:rPr>
                                <w:rFonts w:ascii="Arial" w:hAnsi="Arial" w:cs="Arial"/>
                                <w:color w:val="7030A0"/>
                                <w:sz w:val="28"/>
                                <w:szCs w:val="28"/>
                              </w:rPr>
                              <w:t xml:space="preserve">Hearing </w:t>
                            </w:r>
                          </w:p>
                          <w:p w14:paraId="46559FF8" w14:textId="77777777" w:rsidR="0066102A" w:rsidRDefault="0066102A" w:rsidP="00DE4078">
                            <w:pPr>
                              <w:spacing w:after="160"/>
                              <w:contextualSpacing/>
                              <w:rPr>
                                <w:rFonts w:ascii="Arial" w:hAnsi="Arial" w:cs="Arial"/>
                                <w:color w:val="7030A0"/>
                                <w:sz w:val="28"/>
                                <w:szCs w:val="28"/>
                              </w:rPr>
                            </w:pPr>
                          </w:p>
                          <w:p w14:paraId="46559FF9" w14:textId="77777777" w:rsidR="0066102A" w:rsidRPr="00DE4078" w:rsidRDefault="0066102A" w:rsidP="00DE4078">
                            <w:pPr>
                              <w:spacing w:after="160"/>
                              <w:contextualSpacing/>
                              <w:rPr>
                                <w:rFonts w:ascii="Arial" w:hAnsi="Arial" w:cs="Arial"/>
                                <w:color w:val="7030A0"/>
                                <w:sz w:val="28"/>
                                <w:szCs w:val="28"/>
                              </w:rPr>
                            </w:pPr>
                            <w:r>
                              <w:rPr>
                                <w:rFonts w:ascii="Arial" w:hAnsi="Arial" w:cs="Arial"/>
                                <w:color w:val="7030A0"/>
                                <w:sz w:val="28"/>
                                <w:szCs w:val="28"/>
                              </w:rPr>
                              <w:t>……………………………………………………</w:t>
                            </w:r>
                          </w:p>
                          <w:p w14:paraId="46559FFA" w14:textId="77777777" w:rsidR="0066102A" w:rsidRDefault="0066102A" w:rsidP="00F210BF">
                            <w:pPr>
                              <w:rPr>
                                <w:rFonts w:ascii="Arial" w:hAnsi="Arial" w:cs="Arial"/>
                                <w:sz w:val="22"/>
                              </w:rPr>
                            </w:pPr>
                          </w:p>
                          <w:p w14:paraId="46559FFB" w14:textId="77777777" w:rsidR="0066102A" w:rsidRDefault="0066102A" w:rsidP="00F210BF">
                            <w:pPr>
                              <w:rPr>
                                <w:rFonts w:ascii="Arial" w:hAnsi="Arial" w:cs="Arial"/>
                                <w:sz w:val="22"/>
                              </w:rPr>
                            </w:pPr>
                          </w:p>
                          <w:p w14:paraId="46559FFC" w14:textId="77777777" w:rsidR="0066102A" w:rsidRDefault="0066102A" w:rsidP="00F210BF">
                            <w:pPr>
                              <w:rPr>
                                <w:rFonts w:ascii="Arial" w:hAnsi="Arial" w:cs="Arial"/>
                                <w:sz w:val="22"/>
                              </w:rPr>
                            </w:pPr>
                          </w:p>
                          <w:p w14:paraId="46559FFD" w14:textId="77777777" w:rsidR="0066102A" w:rsidRPr="006C15CE" w:rsidRDefault="0066102A" w:rsidP="00F210BF">
                            <w:pPr>
                              <w:rPr>
                                <w:rFonts w:ascii="Arial" w:hAnsi="Arial" w:cs="Arial"/>
                                <w:color w:val="7030A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559F66" id="Text Box 7" o:spid="_x0000_s1030" type="#_x0000_t202" style="position:absolute;margin-left:.1pt;margin-top:9.25pt;width:315.4pt;height:453.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" filled="f" stroked="f">
                <v:textbox>
                  <w:txbxContent>
                    <w:p w14:paraId="46559FE3" w14:textId="77777777" w:rsidR="0066102A" w:rsidRDefault="0066102A" w:rsidP="00D0620D">
                      <w:pPr>
                        <w:rPr>
                          <w:rFonts w:ascii="Arial" w:hAnsi="Arial" w:cs="Arial"/>
                          <w:color w:val="7030A0"/>
                          <w:sz w:val="28"/>
                        </w:rPr>
                      </w:pPr>
                    </w:p>
                    <w:p w14:paraId="46559FE4" w14:textId="77777777" w:rsidR="0066102A" w:rsidRDefault="0066102A" w:rsidP="00DE4078">
                      <w:pPr>
                        <w:rPr>
                          <w:rFonts w:ascii="Arial" w:hAnsi="Arial" w:cs="Arial"/>
                        </w:rPr>
                      </w:pPr>
                      <w:r w:rsidRPr="00D0620D">
                        <w:rPr>
                          <w:rFonts w:ascii="Arial" w:hAnsi="Arial" w:cs="Arial"/>
                          <w:color w:val="7030A0"/>
                          <w:sz w:val="28"/>
                        </w:rPr>
                        <w:t>Date</w:t>
                      </w:r>
                      <w:r>
                        <w:rPr>
                          <w:rFonts w:ascii="Arial" w:hAnsi="Arial" w:cs="Arial"/>
                        </w:rPr>
                        <w:t xml:space="preserve"> </w:t>
                      </w:r>
                    </w:p>
                    <w:p w14:paraId="46559FE5" w14:textId="77777777" w:rsidR="0066102A" w:rsidRPr="00D0620D" w:rsidRDefault="0066102A" w:rsidP="00DE4078">
                      <w:pPr>
                        <w:rPr>
                          <w:rFonts w:ascii="Arial" w:hAnsi="Arial" w:cs="Arial"/>
                        </w:rPr>
                      </w:pPr>
                    </w:p>
                    <w:p w14:paraId="46559FE6" w14:textId="77777777" w:rsidR="0066102A" w:rsidRDefault="0066102A" w:rsidP="00D0620D">
                      <w:pPr>
                        <w:rPr>
                          <w:rFonts w:ascii="Arial" w:hAnsi="Arial" w:cs="Arial"/>
                          <w:color w:val="7030A0"/>
                          <w:sz w:val="28"/>
                        </w:rPr>
                      </w:pPr>
                      <w:r>
                        <w:rPr>
                          <w:rFonts w:ascii="Arial" w:hAnsi="Arial" w:cs="Arial"/>
                          <w:color w:val="7030A0"/>
                          <w:sz w:val="28"/>
                        </w:rPr>
                        <w:t>……………………………………………………</w:t>
                      </w:r>
                    </w:p>
                    <w:p w14:paraId="46559FE7" w14:textId="77777777" w:rsidR="0066102A" w:rsidRDefault="0066102A" w:rsidP="00D0620D">
                      <w:pPr>
                        <w:rPr>
                          <w:rFonts w:ascii="Arial" w:hAnsi="Arial" w:cs="Arial"/>
                          <w:color w:val="7030A0"/>
                          <w:sz w:val="28"/>
                        </w:rPr>
                      </w:pPr>
                    </w:p>
                    <w:p w14:paraId="46559FE8" w14:textId="77777777" w:rsidR="0066102A" w:rsidRDefault="0066102A" w:rsidP="00D0620D">
                      <w:pPr>
                        <w:rPr>
                          <w:rFonts w:ascii="Arial" w:hAnsi="Arial" w:cs="Arial"/>
                          <w:color w:val="7030A0"/>
                          <w:sz w:val="28"/>
                        </w:rPr>
                      </w:pPr>
                      <w:r w:rsidRPr="006C15CE">
                        <w:rPr>
                          <w:rFonts w:ascii="Arial" w:hAnsi="Arial" w:cs="Arial"/>
                          <w:color w:val="7030A0"/>
                          <w:sz w:val="28"/>
                        </w:rPr>
                        <w:t xml:space="preserve">Weight </w:t>
                      </w:r>
                    </w:p>
                    <w:p w14:paraId="46559FE9" w14:textId="77777777" w:rsidR="0066102A" w:rsidRDefault="0066102A" w:rsidP="00D0620D">
                      <w:pPr>
                        <w:rPr>
                          <w:rFonts w:ascii="Arial" w:hAnsi="Arial" w:cs="Arial"/>
                          <w:color w:val="7030A0"/>
                          <w:sz w:val="28"/>
                        </w:rPr>
                      </w:pPr>
                    </w:p>
                    <w:p w14:paraId="46559FEA" w14:textId="77777777" w:rsidR="0066102A" w:rsidRDefault="0066102A" w:rsidP="00D0620D">
                      <w:pPr>
                        <w:rPr>
                          <w:rFonts w:ascii="Arial" w:hAnsi="Arial" w:cs="Arial"/>
                          <w:color w:val="7030A0"/>
                          <w:sz w:val="28"/>
                        </w:rPr>
                      </w:pPr>
                      <w:r>
                        <w:rPr>
                          <w:rFonts w:ascii="Arial" w:hAnsi="Arial" w:cs="Arial"/>
                          <w:color w:val="7030A0"/>
                          <w:sz w:val="28"/>
                        </w:rPr>
                        <w:t>……………………………………………………</w:t>
                      </w:r>
                    </w:p>
                    <w:p w14:paraId="46559FEB" w14:textId="77777777" w:rsidR="0066102A" w:rsidRDefault="0066102A" w:rsidP="00D0620D">
                      <w:pPr>
                        <w:rPr>
                          <w:rFonts w:ascii="Arial" w:hAnsi="Arial" w:cs="Arial"/>
                          <w:color w:val="7030A0"/>
                          <w:sz w:val="28"/>
                        </w:rPr>
                      </w:pPr>
                    </w:p>
                    <w:p w14:paraId="46559FEC" w14:textId="77777777" w:rsidR="0066102A" w:rsidRDefault="0066102A" w:rsidP="00DE4078">
                      <w:pPr>
                        <w:rPr>
                          <w:rFonts w:ascii="Arial" w:hAnsi="Arial" w:cs="Arial"/>
                          <w:color w:val="7030A0"/>
                          <w:sz w:val="28"/>
                        </w:rPr>
                      </w:pPr>
                    </w:p>
                    <w:p w14:paraId="46559FED" w14:textId="77777777" w:rsidR="0066102A" w:rsidRPr="00D0620D" w:rsidRDefault="0066102A" w:rsidP="00DE4078">
                      <w:pPr>
                        <w:rPr>
                          <w:rFonts w:ascii="Arial" w:hAnsi="Arial" w:cs="Arial"/>
                          <w:color w:val="7030A0"/>
                          <w:sz w:val="28"/>
                        </w:rPr>
                      </w:pPr>
                      <w:r w:rsidRPr="00D0620D">
                        <w:rPr>
                          <w:rFonts w:ascii="Arial" w:hAnsi="Arial" w:cs="Arial"/>
                          <w:color w:val="7030A0"/>
                          <w:sz w:val="28"/>
                        </w:rPr>
                        <w:t>Height</w:t>
                      </w:r>
                    </w:p>
                    <w:p w14:paraId="46559FEE" w14:textId="77777777" w:rsidR="0066102A" w:rsidRDefault="0066102A" w:rsidP="00D0620D">
                      <w:pPr>
                        <w:rPr>
                          <w:rFonts w:ascii="Arial" w:hAnsi="Arial" w:cs="Arial"/>
                          <w:color w:val="7030A0"/>
                          <w:sz w:val="28"/>
                        </w:rPr>
                      </w:pPr>
                    </w:p>
                    <w:p w14:paraId="46559FEF" w14:textId="77777777" w:rsidR="0066102A" w:rsidRDefault="0066102A" w:rsidP="00D0620D">
                      <w:pPr>
                        <w:rPr>
                          <w:rFonts w:ascii="Arial" w:hAnsi="Arial" w:cs="Arial"/>
                          <w:color w:val="7030A0"/>
                          <w:sz w:val="28"/>
                        </w:rPr>
                      </w:pPr>
                      <w:r>
                        <w:rPr>
                          <w:rFonts w:ascii="Arial" w:hAnsi="Arial" w:cs="Arial"/>
                          <w:color w:val="7030A0"/>
                          <w:sz w:val="28"/>
                        </w:rPr>
                        <w:t>……………………………………………………</w:t>
                      </w:r>
                    </w:p>
                    <w:p w14:paraId="46559FF0" w14:textId="77777777" w:rsidR="0066102A" w:rsidRDefault="0066102A" w:rsidP="00D0620D">
                      <w:pPr>
                        <w:rPr>
                          <w:rFonts w:ascii="Arial" w:hAnsi="Arial" w:cs="Arial"/>
                          <w:color w:val="7030A0"/>
                          <w:sz w:val="28"/>
                        </w:rPr>
                      </w:pPr>
                    </w:p>
                    <w:p w14:paraId="46559FF1" w14:textId="77777777" w:rsidR="0066102A" w:rsidRDefault="0066102A" w:rsidP="00D0620D">
                      <w:pPr>
                        <w:rPr>
                          <w:rFonts w:ascii="Arial" w:hAnsi="Arial" w:cs="Arial"/>
                          <w:color w:val="7030A0"/>
                          <w:sz w:val="28"/>
                        </w:rPr>
                      </w:pPr>
                    </w:p>
                    <w:p w14:paraId="46559FF2" w14:textId="77777777" w:rsidR="0066102A" w:rsidRPr="006C15CE" w:rsidRDefault="0066102A" w:rsidP="00D0620D">
                      <w:pPr>
                        <w:rPr>
                          <w:rFonts w:ascii="Arial" w:hAnsi="Arial" w:cs="Arial"/>
                          <w:color w:val="7030A0"/>
                          <w:sz w:val="28"/>
                        </w:rPr>
                      </w:pPr>
                      <w:r w:rsidRPr="006C15CE">
                        <w:rPr>
                          <w:rFonts w:ascii="Arial" w:hAnsi="Arial" w:cs="Arial"/>
                          <w:color w:val="7030A0"/>
                          <w:sz w:val="28"/>
                        </w:rPr>
                        <w:t xml:space="preserve">Vision </w:t>
                      </w:r>
                    </w:p>
                    <w:p w14:paraId="46559FF3" w14:textId="77777777" w:rsidR="0066102A" w:rsidRDefault="0066102A" w:rsidP="00D0620D">
                      <w:pPr>
                        <w:spacing w:after="160"/>
                        <w:contextualSpacing/>
                        <w:rPr>
                          <w:rFonts w:ascii="Arial" w:hAnsi="Arial" w:cs="Arial"/>
                          <w:color w:val="7030A0"/>
                          <w:sz w:val="28"/>
                          <w:szCs w:val="28"/>
                        </w:rPr>
                      </w:pPr>
                    </w:p>
                    <w:p w14:paraId="46559FF4" w14:textId="77777777" w:rsidR="0066102A" w:rsidRDefault="0066102A" w:rsidP="00D0620D">
                      <w:pPr>
                        <w:spacing w:after="160"/>
                        <w:contextualSpacing/>
                        <w:rPr>
                          <w:rFonts w:ascii="Arial" w:hAnsi="Arial" w:cs="Arial"/>
                          <w:color w:val="7030A0"/>
                          <w:sz w:val="28"/>
                          <w:szCs w:val="28"/>
                        </w:rPr>
                      </w:pPr>
                      <w:r>
                        <w:rPr>
                          <w:rFonts w:ascii="Arial" w:hAnsi="Arial" w:cs="Arial"/>
                          <w:color w:val="7030A0"/>
                          <w:sz w:val="28"/>
                          <w:szCs w:val="28"/>
                        </w:rPr>
                        <w:t>……………………………………………………</w:t>
                      </w:r>
                    </w:p>
                    <w:p w14:paraId="46559FF5" w14:textId="77777777" w:rsidR="0066102A" w:rsidRDefault="0066102A" w:rsidP="00D0620D">
                      <w:pPr>
                        <w:spacing w:after="160"/>
                        <w:contextualSpacing/>
                        <w:rPr>
                          <w:rFonts w:ascii="Arial" w:hAnsi="Arial" w:cs="Arial"/>
                          <w:color w:val="7030A0"/>
                          <w:sz w:val="28"/>
                          <w:szCs w:val="28"/>
                        </w:rPr>
                      </w:pPr>
                    </w:p>
                    <w:p w14:paraId="46559FF6" w14:textId="77777777" w:rsidR="0066102A" w:rsidRDefault="0066102A" w:rsidP="00D0620D">
                      <w:pPr>
                        <w:spacing w:after="160"/>
                        <w:contextualSpacing/>
                        <w:rPr>
                          <w:rFonts w:ascii="Arial" w:hAnsi="Arial" w:cs="Arial"/>
                          <w:color w:val="7030A0"/>
                          <w:sz w:val="28"/>
                          <w:szCs w:val="28"/>
                        </w:rPr>
                      </w:pPr>
                    </w:p>
                    <w:p w14:paraId="46559FF7" w14:textId="77777777" w:rsidR="0066102A" w:rsidRDefault="0066102A" w:rsidP="00DE4078">
                      <w:pPr>
                        <w:spacing w:after="160"/>
                        <w:contextualSpacing/>
                        <w:rPr>
                          <w:rFonts w:ascii="Arial" w:hAnsi="Arial" w:cs="Arial"/>
                          <w:color w:val="7030A0"/>
                          <w:sz w:val="28"/>
                          <w:szCs w:val="28"/>
                        </w:rPr>
                      </w:pPr>
                      <w:r w:rsidRPr="006C15CE">
                        <w:rPr>
                          <w:rFonts w:ascii="Arial" w:hAnsi="Arial" w:cs="Arial"/>
                          <w:color w:val="7030A0"/>
                          <w:sz w:val="28"/>
                          <w:szCs w:val="28"/>
                        </w:rPr>
                        <w:t xml:space="preserve">Hearing </w:t>
                      </w:r>
                    </w:p>
                    <w:p w14:paraId="46559FF8" w14:textId="77777777" w:rsidR="0066102A" w:rsidRDefault="0066102A" w:rsidP="00DE4078">
                      <w:pPr>
                        <w:spacing w:after="160"/>
                        <w:contextualSpacing/>
                        <w:rPr>
                          <w:rFonts w:ascii="Arial" w:hAnsi="Arial" w:cs="Arial"/>
                          <w:color w:val="7030A0"/>
                          <w:sz w:val="28"/>
                          <w:szCs w:val="28"/>
                        </w:rPr>
                      </w:pPr>
                    </w:p>
                    <w:p w14:paraId="46559FF9" w14:textId="77777777" w:rsidR="0066102A" w:rsidRPr="00DE4078" w:rsidRDefault="0066102A" w:rsidP="00DE4078">
                      <w:pPr>
                        <w:spacing w:after="160"/>
                        <w:contextualSpacing/>
                        <w:rPr>
                          <w:rFonts w:ascii="Arial" w:hAnsi="Arial" w:cs="Arial"/>
                          <w:color w:val="7030A0"/>
                          <w:sz w:val="28"/>
                          <w:szCs w:val="28"/>
                        </w:rPr>
                      </w:pPr>
                      <w:r>
                        <w:rPr>
                          <w:rFonts w:ascii="Arial" w:hAnsi="Arial" w:cs="Arial"/>
                          <w:color w:val="7030A0"/>
                          <w:sz w:val="28"/>
                          <w:szCs w:val="28"/>
                        </w:rPr>
                        <w:t>……………………………………………………</w:t>
                      </w:r>
                    </w:p>
                    <w:p w14:paraId="46559FFA" w14:textId="77777777" w:rsidR="0066102A" w:rsidRDefault="0066102A" w:rsidP="00F210BF">
                      <w:pPr>
                        <w:rPr>
                          <w:rFonts w:ascii="Arial" w:hAnsi="Arial" w:cs="Arial"/>
                          <w:sz w:val="22"/>
                        </w:rPr>
                      </w:pPr>
                    </w:p>
                    <w:p w14:paraId="46559FFB" w14:textId="77777777" w:rsidR="0066102A" w:rsidRDefault="0066102A" w:rsidP="00F210BF">
                      <w:pPr>
                        <w:rPr>
                          <w:rFonts w:ascii="Arial" w:hAnsi="Arial" w:cs="Arial"/>
                          <w:sz w:val="22"/>
                        </w:rPr>
                      </w:pPr>
                    </w:p>
                    <w:p w14:paraId="46559FFC" w14:textId="77777777" w:rsidR="0066102A" w:rsidRDefault="0066102A" w:rsidP="00F210BF">
                      <w:pPr>
                        <w:rPr>
                          <w:rFonts w:ascii="Arial" w:hAnsi="Arial" w:cs="Arial"/>
                          <w:sz w:val="22"/>
                        </w:rPr>
                      </w:pPr>
                    </w:p>
                    <w:p w14:paraId="46559FFD" w14:textId="77777777" w:rsidR="0066102A" w:rsidRPr="006C15CE" w:rsidRDefault="0066102A" w:rsidP="00F210BF">
                      <w:pPr>
                        <w:rPr>
                          <w:rFonts w:ascii="Arial" w:hAnsi="Arial" w:cs="Arial"/>
                          <w:color w:val="7030A0"/>
                          <w:sz w:val="28"/>
                        </w:rPr>
                      </w:pPr>
                    </w:p>
                  </w:txbxContent>
                </v:textbox>
                <w10:wrap type="square"/>
              </v:shape>
            </w:pict>
          </mc:Fallback>
        </mc:AlternateContent>
      </w:r>
    </w:p>
    <w:p w14:paraId="46559E90" w14:textId="77777777" w:rsidR="00120437" w:rsidRDefault="00120437" w:rsidP="00C675C6">
      <w:pPr>
        <w:rPr>
          <w:sz w:val="16"/>
          <w:szCs w:val="18"/>
        </w:rPr>
      </w:pPr>
    </w:p>
    <w:p w14:paraId="46559E91" w14:textId="77777777" w:rsidR="00120437" w:rsidRDefault="00120437" w:rsidP="00C675C6">
      <w:pPr>
        <w:rPr>
          <w:sz w:val="16"/>
          <w:szCs w:val="18"/>
        </w:rPr>
      </w:pPr>
    </w:p>
    <w:p w14:paraId="46559E92" w14:textId="77777777" w:rsidR="00120437" w:rsidRDefault="00120437" w:rsidP="00C675C6">
      <w:pPr>
        <w:rPr>
          <w:sz w:val="16"/>
          <w:szCs w:val="18"/>
        </w:rPr>
      </w:pPr>
    </w:p>
    <w:p w14:paraId="46559E93" w14:textId="77777777" w:rsidR="00120437" w:rsidRDefault="00120437" w:rsidP="00C675C6">
      <w:pPr>
        <w:rPr>
          <w:sz w:val="16"/>
          <w:szCs w:val="18"/>
        </w:rPr>
      </w:pPr>
    </w:p>
    <w:p w14:paraId="46559E94" w14:textId="77777777" w:rsidR="00120437" w:rsidRDefault="00120437" w:rsidP="00C675C6">
      <w:pPr>
        <w:rPr>
          <w:sz w:val="16"/>
          <w:szCs w:val="18"/>
        </w:rPr>
      </w:pPr>
    </w:p>
    <w:p w14:paraId="46559E95" w14:textId="77777777" w:rsidR="00120437" w:rsidRDefault="00120437" w:rsidP="00C675C6">
      <w:pPr>
        <w:rPr>
          <w:sz w:val="16"/>
          <w:szCs w:val="18"/>
        </w:rPr>
      </w:pPr>
    </w:p>
    <w:p w14:paraId="46559E96" w14:textId="77777777" w:rsidR="00120437" w:rsidRDefault="00120437" w:rsidP="00C675C6">
      <w:pPr>
        <w:rPr>
          <w:sz w:val="16"/>
          <w:szCs w:val="18"/>
        </w:rPr>
      </w:pPr>
    </w:p>
    <w:p w14:paraId="46559E97" w14:textId="77777777" w:rsidR="00120437" w:rsidRDefault="00120437" w:rsidP="00C675C6">
      <w:pPr>
        <w:rPr>
          <w:sz w:val="16"/>
          <w:szCs w:val="18"/>
        </w:rPr>
      </w:pPr>
    </w:p>
    <w:p w14:paraId="46559E98" w14:textId="77777777" w:rsidR="00120437" w:rsidRDefault="00120437" w:rsidP="00C675C6">
      <w:pPr>
        <w:rPr>
          <w:sz w:val="16"/>
          <w:szCs w:val="18"/>
        </w:rPr>
      </w:pPr>
    </w:p>
    <w:p w14:paraId="46559E99" w14:textId="77777777" w:rsidR="00120437" w:rsidRDefault="00120437" w:rsidP="00C675C6">
      <w:pPr>
        <w:rPr>
          <w:sz w:val="16"/>
          <w:szCs w:val="18"/>
        </w:rPr>
      </w:pPr>
    </w:p>
    <w:p w14:paraId="46559E9A" w14:textId="77777777" w:rsidR="00120437" w:rsidRDefault="00120437" w:rsidP="00C675C6">
      <w:pPr>
        <w:rPr>
          <w:sz w:val="16"/>
          <w:szCs w:val="18"/>
        </w:rPr>
      </w:pPr>
    </w:p>
    <w:p w14:paraId="46559E9B" w14:textId="77777777" w:rsidR="00120437" w:rsidRDefault="00120437" w:rsidP="00C675C6">
      <w:pPr>
        <w:rPr>
          <w:sz w:val="16"/>
          <w:szCs w:val="18"/>
        </w:rPr>
      </w:pPr>
    </w:p>
    <w:p w14:paraId="46559E9C" w14:textId="77777777" w:rsidR="00120437" w:rsidRDefault="00120437" w:rsidP="00C675C6">
      <w:pPr>
        <w:rPr>
          <w:sz w:val="16"/>
          <w:szCs w:val="18"/>
        </w:rPr>
      </w:pPr>
    </w:p>
    <w:p w14:paraId="46559E9D" w14:textId="77777777" w:rsidR="00120437" w:rsidRDefault="00120437" w:rsidP="00C675C6">
      <w:pPr>
        <w:rPr>
          <w:sz w:val="16"/>
          <w:szCs w:val="18"/>
        </w:rPr>
      </w:pPr>
    </w:p>
    <w:p w14:paraId="46559E9E" w14:textId="77777777" w:rsidR="00120437" w:rsidRDefault="00120437" w:rsidP="00C675C6">
      <w:pPr>
        <w:rPr>
          <w:sz w:val="16"/>
          <w:szCs w:val="18"/>
        </w:rPr>
      </w:pPr>
    </w:p>
    <w:p w14:paraId="46559E9F" w14:textId="77777777" w:rsidR="00120437" w:rsidRDefault="00120437" w:rsidP="00C675C6">
      <w:pPr>
        <w:rPr>
          <w:sz w:val="16"/>
          <w:szCs w:val="18"/>
        </w:rPr>
      </w:pPr>
    </w:p>
    <w:p w14:paraId="46559EA0" w14:textId="77777777" w:rsidR="00120437" w:rsidRDefault="00120437" w:rsidP="00C675C6">
      <w:pPr>
        <w:rPr>
          <w:sz w:val="16"/>
          <w:szCs w:val="18"/>
        </w:rPr>
      </w:pPr>
    </w:p>
    <w:p w14:paraId="46559EA1" w14:textId="77777777" w:rsidR="00120437" w:rsidRDefault="00120437" w:rsidP="00C675C6">
      <w:pPr>
        <w:rPr>
          <w:sz w:val="16"/>
          <w:szCs w:val="18"/>
        </w:rPr>
      </w:pPr>
    </w:p>
    <w:p w14:paraId="46559EA2" w14:textId="77777777" w:rsidR="00120437" w:rsidRDefault="00120437" w:rsidP="00C675C6">
      <w:pPr>
        <w:rPr>
          <w:sz w:val="16"/>
          <w:szCs w:val="18"/>
        </w:rPr>
      </w:pPr>
    </w:p>
    <w:p w14:paraId="46559EA3" w14:textId="77777777" w:rsidR="00120437" w:rsidRDefault="00120437" w:rsidP="00C675C6">
      <w:pPr>
        <w:rPr>
          <w:sz w:val="16"/>
          <w:szCs w:val="18"/>
        </w:rPr>
      </w:pPr>
    </w:p>
    <w:p w14:paraId="46559EA4" w14:textId="77777777" w:rsidR="00120437" w:rsidRDefault="00120437" w:rsidP="00C675C6">
      <w:pPr>
        <w:rPr>
          <w:sz w:val="16"/>
          <w:szCs w:val="18"/>
        </w:rPr>
      </w:pPr>
    </w:p>
    <w:p w14:paraId="46559EA5" w14:textId="77777777" w:rsidR="00120437" w:rsidRDefault="00120437" w:rsidP="00C675C6">
      <w:pPr>
        <w:rPr>
          <w:sz w:val="16"/>
          <w:szCs w:val="18"/>
        </w:rPr>
      </w:pPr>
    </w:p>
    <w:p w14:paraId="46559EA6" w14:textId="77777777" w:rsidR="00120437" w:rsidRDefault="00120437" w:rsidP="00C675C6">
      <w:pPr>
        <w:rPr>
          <w:sz w:val="16"/>
          <w:szCs w:val="18"/>
        </w:rPr>
      </w:pPr>
    </w:p>
    <w:p w14:paraId="46559EA7" w14:textId="77777777" w:rsidR="00120437" w:rsidRDefault="00120437" w:rsidP="00C675C6">
      <w:pPr>
        <w:rPr>
          <w:sz w:val="16"/>
          <w:szCs w:val="18"/>
        </w:rPr>
      </w:pPr>
    </w:p>
    <w:p w14:paraId="46559EA8" w14:textId="77777777" w:rsidR="00120437" w:rsidRDefault="00120437" w:rsidP="00C675C6">
      <w:pPr>
        <w:rPr>
          <w:sz w:val="16"/>
          <w:szCs w:val="18"/>
        </w:rPr>
      </w:pPr>
    </w:p>
    <w:p w14:paraId="46559EA9" w14:textId="77777777" w:rsidR="00120437" w:rsidRDefault="00120437" w:rsidP="00C675C6">
      <w:pPr>
        <w:rPr>
          <w:sz w:val="16"/>
          <w:szCs w:val="18"/>
        </w:rPr>
      </w:pPr>
    </w:p>
    <w:p w14:paraId="46559EAA" w14:textId="77777777" w:rsidR="00120437" w:rsidRDefault="00120437" w:rsidP="00C675C6">
      <w:pPr>
        <w:rPr>
          <w:sz w:val="16"/>
          <w:szCs w:val="18"/>
        </w:rPr>
      </w:pPr>
    </w:p>
    <w:p w14:paraId="46559EAB" w14:textId="77777777" w:rsidR="00120437" w:rsidRDefault="00120437" w:rsidP="00C675C6">
      <w:pPr>
        <w:rPr>
          <w:sz w:val="16"/>
          <w:szCs w:val="18"/>
        </w:rPr>
      </w:pPr>
    </w:p>
    <w:p w14:paraId="46559EAC" w14:textId="77777777" w:rsidR="00120437" w:rsidRDefault="00120437" w:rsidP="00C675C6">
      <w:pPr>
        <w:rPr>
          <w:sz w:val="16"/>
          <w:szCs w:val="18"/>
        </w:rPr>
      </w:pPr>
    </w:p>
    <w:p w14:paraId="46559EAD" w14:textId="77777777" w:rsidR="00120437" w:rsidRDefault="00120437" w:rsidP="00C675C6">
      <w:pPr>
        <w:rPr>
          <w:sz w:val="16"/>
          <w:szCs w:val="18"/>
        </w:rPr>
      </w:pPr>
    </w:p>
    <w:p w14:paraId="46559EAE" w14:textId="77777777" w:rsidR="00120437" w:rsidRDefault="00120437" w:rsidP="00C675C6">
      <w:pPr>
        <w:rPr>
          <w:sz w:val="16"/>
          <w:szCs w:val="18"/>
        </w:rPr>
      </w:pPr>
    </w:p>
    <w:p w14:paraId="46559EAF" w14:textId="77777777" w:rsidR="00120437" w:rsidRDefault="00120437" w:rsidP="00C675C6">
      <w:pPr>
        <w:rPr>
          <w:sz w:val="16"/>
          <w:szCs w:val="18"/>
        </w:rPr>
      </w:pPr>
    </w:p>
    <w:p w14:paraId="46559EB0" w14:textId="77777777" w:rsidR="00120437" w:rsidRDefault="00120437" w:rsidP="00C675C6">
      <w:pPr>
        <w:rPr>
          <w:sz w:val="16"/>
          <w:szCs w:val="18"/>
        </w:rPr>
      </w:pPr>
    </w:p>
    <w:p w14:paraId="46559EB1" w14:textId="77777777" w:rsidR="00120437" w:rsidRDefault="00120437" w:rsidP="00C675C6">
      <w:pPr>
        <w:rPr>
          <w:sz w:val="16"/>
          <w:szCs w:val="18"/>
        </w:rPr>
      </w:pPr>
    </w:p>
    <w:p w14:paraId="46559EB2" w14:textId="77777777" w:rsidR="00120437" w:rsidRDefault="00120437" w:rsidP="00C675C6">
      <w:pPr>
        <w:rPr>
          <w:sz w:val="16"/>
          <w:szCs w:val="18"/>
        </w:rPr>
      </w:pPr>
    </w:p>
    <w:p w14:paraId="46559EB3" w14:textId="77777777" w:rsidR="00120437" w:rsidRDefault="00120437" w:rsidP="00C675C6">
      <w:pPr>
        <w:rPr>
          <w:sz w:val="16"/>
          <w:szCs w:val="18"/>
        </w:rPr>
      </w:pPr>
    </w:p>
    <w:p w14:paraId="46559EB4" w14:textId="77777777" w:rsidR="00120437" w:rsidRDefault="00120437" w:rsidP="00C675C6">
      <w:pPr>
        <w:rPr>
          <w:sz w:val="16"/>
          <w:szCs w:val="18"/>
        </w:rPr>
      </w:pPr>
    </w:p>
    <w:p w14:paraId="46559EB5" w14:textId="77777777" w:rsidR="00120437" w:rsidRDefault="00120437" w:rsidP="00C675C6">
      <w:pPr>
        <w:rPr>
          <w:sz w:val="16"/>
          <w:szCs w:val="18"/>
        </w:rPr>
      </w:pPr>
    </w:p>
    <w:p w14:paraId="46559EB6" w14:textId="77777777" w:rsidR="00120437" w:rsidRDefault="00120437" w:rsidP="00C675C6">
      <w:pPr>
        <w:rPr>
          <w:sz w:val="16"/>
          <w:szCs w:val="18"/>
        </w:rPr>
      </w:pPr>
    </w:p>
    <w:p w14:paraId="46559EB7" w14:textId="77777777" w:rsidR="00120437" w:rsidRDefault="00120437" w:rsidP="00C675C6">
      <w:pPr>
        <w:rPr>
          <w:sz w:val="16"/>
          <w:szCs w:val="18"/>
        </w:rPr>
      </w:pPr>
    </w:p>
    <w:p w14:paraId="46559EB8" w14:textId="77777777" w:rsidR="00120437" w:rsidRDefault="00120437" w:rsidP="00C675C6">
      <w:pPr>
        <w:rPr>
          <w:sz w:val="16"/>
          <w:szCs w:val="18"/>
        </w:rPr>
      </w:pPr>
    </w:p>
    <w:p w14:paraId="46559EB9" w14:textId="77777777" w:rsidR="00120437" w:rsidRDefault="00120437" w:rsidP="00C675C6">
      <w:pPr>
        <w:rPr>
          <w:sz w:val="16"/>
          <w:szCs w:val="18"/>
        </w:rPr>
      </w:pPr>
    </w:p>
    <w:p w14:paraId="46559EBA" w14:textId="77777777" w:rsidR="00120437" w:rsidRDefault="00120437" w:rsidP="00C675C6">
      <w:pPr>
        <w:rPr>
          <w:sz w:val="16"/>
          <w:szCs w:val="18"/>
        </w:rPr>
      </w:pPr>
    </w:p>
    <w:p w14:paraId="46559EBB" w14:textId="77777777" w:rsidR="00120437" w:rsidRDefault="00120437" w:rsidP="00C675C6">
      <w:pPr>
        <w:rPr>
          <w:sz w:val="16"/>
          <w:szCs w:val="18"/>
        </w:rPr>
      </w:pPr>
    </w:p>
    <w:p w14:paraId="46559EBC" w14:textId="77777777" w:rsidR="00120437" w:rsidRDefault="00120437" w:rsidP="00C675C6">
      <w:pPr>
        <w:rPr>
          <w:sz w:val="16"/>
          <w:szCs w:val="18"/>
        </w:rPr>
      </w:pPr>
    </w:p>
    <w:p w14:paraId="46559EBD" w14:textId="77777777" w:rsidR="00120437" w:rsidRDefault="00120437" w:rsidP="00C675C6">
      <w:pPr>
        <w:rPr>
          <w:sz w:val="16"/>
          <w:szCs w:val="18"/>
        </w:rPr>
      </w:pPr>
    </w:p>
    <w:p w14:paraId="46559EBE" w14:textId="77777777" w:rsidR="00120437" w:rsidRDefault="00120437" w:rsidP="00C675C6">
      <w:pPr>
        <w:rPr>
          <w:sz w:val="16"/>
          <w:szCs w:val="18"/>
        </w:rPr>
      </w:pPr>
    </w:p>
    <w:p w14:paraId="46559EBF" w14:textId="77777777" w:rsidR="00120437" w:rsidRDefault="00120437" w:rsidP="00C675C6">
      <w:pPr>
        <w:rPr>
          <w:sz w:val="16"/>
          <w:szCs w:val="18"/>
        </w:rPr>
      </w:pPr>
    </w:p>
    <w:p w14:paraId="46559EC0" w14:textId="77777777" w:rsidR="00120437" w:rsidRDefault="00120437" w:rsidP="00C675C6">
      <w:pPr>
        <w:rPr>
          <w:sz w:val="16"/>
          <w:szCs w:val="18"/>
        </w:rPr>
      </w:pPr>
    </w:p>
    <w:p w14:paraId="46559EC1" w14:textId="77777777" w:rsidR="00DE4078" w:rsidRDefault="00DE4078" w:rsidP="00DE4078"/>
    <w:p w14:paraId="46559EC2" w14:textId="77777777" w:rsidR="00845D2E" w:rsidRDefault="00130386" w:rsidP="006C15CE">
      <w:pPr>
        <w:pStyle w:val="Heading1"/>
        <w:rPr>
          <w:rFonts w:ascii="Arial" w:hAnsi="Arial" w:cs="Arial"/>
          <w:color w:val="7030A0"/>
          <w:sz w:val="28"/>
          <w:szCs w:val="28"/>
        </w:rPr>
      </w:pPr>
      <w:r>
        <w:rPr>
          <w:rFonts w:ascii="Arial" w:hAnsi="Arial" w:cs="Arial"/>
          <w:color w:val="7030A0"/>
          <w:sz w:val="28"/>
          <w:szCs w:val="28"/>
        </w:rPr>
        <w:t>The Service</w:t>
      </w:r>
      <w:r w:rsidR="00845D2E" w:rsidRPr="0087381C">
        <w:rPr>
          <w:rFonts w:ascii="Arial" w:hAnsi="Arial" w:cs="Arial"/>
          <w:color w:val="7030A0"/>
          <w:sz w:val="28"/>
          <w:szCs w:val="28"/>
        </w:rPr>
        <w:t xml:space="preserve"> </w:t>
      </w:r>
    </w:p>
    <w:p w14:paraId="46559EC3" w14:textId="77777777" w:rsidR="005204DA" w:rsidRPr="005204DA" w:rsidRDefault="005204DA" w:rsidP="005204DA"/>
    <w:p w14:paraId="46559EC4" w14:textId="77777777" w:rsidR="005204DA" w:rsidRPr="005204DA" w:rsidRDefault="005204DA" w:rsidP="005204DA">
      <w:pPr>
        <w:rPr>
          <w:rFonts w:ascii="Arial" w:eastAsiaTheme="minorHAnsi" w:hAnsi="Arial" w:cs="Arial"/>
          <w:b/>
        </w:rPr>
      </w:pPr>
      <w:r w:rsidRPr="005204DA">
        <w:rPr>
          <w:rFonts w:ascii="Arial" w:eastAsiaTheme="minorHAnsi" w:hAnsi="Arial" w:cs="Arial"/>
          <w:b/>
        </w:rPr>
        <w:t>“</w:t>
      </w:r>
      <w:r w:rsidRPr="005204DA">
        <w:rPr>
          <w:rFonts w:ascii="Arial" w:eastAsiaTheme="minorHAnsi" w:hAnsi="Arial" w:cs="Arial"/>
          <w:b/>
          <w:i/>
          <w:iCs/>
        </w:rPr>
        <w:t>All children, young people and families living in Kirklees will thrive, be healthy and resilient, drawing on individual and community assets to achieve the best outcomes”</w:t>
      </w:r>
    </w:p>
    <w:p w14:paraId="46559EC5" w14:textId="2DCF7AD2" w:rsidR="00845D2E" w:rsidRPr="00C9491F" w:rsidRDefault="005204DA" w:rsidP="006C15CE">
      <w:pPr>
        <w:pStyle w:val="Heading1"/>
        <w:rPr>
          <w:rFonts w:ascii="Arial" w:hAnsi="Arial" w:cs="Arial"/>
          <w:color w:val="auto"/>
          <w:sz w:val="22"/>
          <w:szCs w:val="22"/>
        </w:rPr>
      </w:pPr>
      <w:r>
        <w:rPr>
          <w:rFonts w:ascii="Arial" w:hAnsi="Arial" w:cs="Arial"/>
          <w:color w:val="auto"/>
          <w:sz w:val="22"/>
          <w:szCs w:val="22"/>
        </w:rPr>
        <w:t>E</w:t>
      </w:r>
      <w:r w:rsidR="00845D2E" w:rsidRPr="00C9491F">
        <w:rPr>
          <w:rFonts w:ascii="Arial" w:hAnsi="Arial" w:cs="Arial"/>
          <w:color w:val="auto"/>
          <w:sz w:val="22"/>
          <w:szCs w:val="22"/>
        </w:rPr>
        <w:t xml:space="preserve">very school aged child in Kirklees has access to the </w:t>
      </w:r>
      <w:r w:rsidR="0000527A">
        <w:rPr>
          <w:rFonts w:ascii="Arial" w:hAnsi="Arial" w:cs="Arial"/>
          <w:color w:val="auto"/>
          <w:sz w:val="22"/>
          <w:szCs w:val="22"/>
        </w:rPr>
        <w:t>Locala</w:t>
      </w:r>
      <w:r>
        <w:rPr>
          <w:rFonts w:ascii="Arial" w:hAnsi="Arial" w:cs="Arial"/>
          <w:color w:val="auto"/>
          <w:sz w:val="22"/>
          <w:szCs w:val="22"/>
        </w:rPr>
        <w:t xml:space="preserve"> 0-19</w:t>
      </w:r>
      <w:r w:rsidR="00845D2E" w:rsidRPr="00C9491F">
        <w:rPr>
          <w:rFonts w:ascii="Arial" w:hAnsi="Arial" w:cs="Arial"/>
          <w:color w:val="auto"/>
          <w:sz w:val="22"/>
          <w:szCs w:val="22"/>
        </w:rPr>
        <w:t xml:space="preserve"> service and we can offer advice, support and care on health and wellbeing issues. </w:t>
      </w:r>
    </w:p>
    <w:p w14:paraId="46559EC6" w14:textId="77777777" w:rsidR="00845D2E" w:rsidRPr="0087381C" w:rsidRDefault="00845D2E" w:rsidP="006C15CE">
      <w:pPr>
        <w:pStyle w:val="Heading1"/>
        <w:rPr>
          <w:rFonts w:ascii="Arial" w:hAnsi="Arial" w:cs="Arial"/>
          <w:color w:val="7030A0"/>
          <w:sz w:val="28"/>
          <w:szCs w:val="28"/>
        </w:rPr>
      </w:pPr>
      <w:r w:rsidRPr="0087381C">
        <w:rPr>
          <w:rFonts w:ascii="Arial" w:hAnsi="Arial" w:cs="Arial"/>
          <w:color w:val="7030A0"/>
          <w:sz w:val="28"/>
          <w:szCs w:val="28"/>
        </w:rPr>
        <w:t>Recommendations of the Service</w:t>
      </w:r>
    </w:p>
    <w:p w14:paraId="46559EC7" w14:textId="77777777" w:rsidR="00C9491F" w:rsidRPr="0087381C" w:rsidRDefault="00C9491F" w:rsidP="00C9491F">
      <w:pPr>
        <w:rPr>
          <w:sz w:val="28"/>
          <w:szCs w:val="28"/>
        </w:rPr>
      </w:pPr>
    </w:p>
    <w:p w14:paraId="46559EC8" w14:textId="77777777" w:rsidR="00845D2E" w:rsidRPr="005204DA" w:rsidRDefault="00845D2E" w:rsidP="00845D2E">
      <w:pPr>
        <w:pStyle w:val="Heading1"/>
        <w:numPr>
          <w:ilvl w:val="0"/>
          <w:numId w:val="26"/>
        </w:numPr>
        <w:rPr>
          <w:rFonts w:ascii="Arial" w:hAnsi="Arial" w:cs="Arial"/>
          <w:color w:val="auto"/>
          <w:sz w:val="22"/>
          <w:szCs w:val="22"/>
        </w:rPr>
      </w:pPr>
      <w:r w:rsidRPr="005204DA">
        <w:rPr>
          <w:rFonts w:ascii="Arial" w:hAnsi="Arial" w:cs="Arial"/>
          <w:color w:val="auto"/>
          <w:sz w:val="22"/>
          <w:szCs w:val="22"/>
        </w:rPr>
        <w:t xml:space="preserve">Your child should be registered with a GP (Doctor). If not, please contact your local surgery to register. </w:t>
      </w:r>
    </w:p>
    <w:p w14:paraId="46559EC9" w14:textId="77777777" w:rsidR="005204DA" w:rsidRPr="005204DA" w:rsidRDefault="005204DA" w:rsidP="005204DA">
      <w:pPr>
        <w:pStyle w:val="ListParagraph"/>
        <w:numPr>
          <w:ilvl w:val="0"/>
          <w:numId w:val="26"/>
        </w:numPr>
        <w:rPr>
          <w:rFonts w:ascii="Arial" w:hAnsi="Arial" w:cs="Arial"/>
          <w:sz w:val="22"/>
          <w:szCs w:val="22"/>
        </w:rPr>
      </w:pPr>
      <w:r w:rsidRPr="005204DA">
        <w:rPr>
          <w:rFonts w:ascii="Arial" w:hAnsi="Arial" w:cs="Arial"/>
          <w:sz w:val="22"/>
          <w:szCs w:val="22"/>
        </w:rPr>
        <w:t>We recommend all childhood immunisations are up to date – please contact your GP for this information.</w:t>
      </w:r>
    </w:p>
    <w:p w14:paraId="46559ECA" w14:textId="77777777" w:rsidR="00C9491F" w:rsidRDefault="00845D2E" w:rsidP="00845D2E">
      <w:pPr>
        <w:pStyle w:val="ListParagraph"/>
        <w:numPr>
          <w:ilvl w:val="0"/>
          <w:numId w:val="26"/>
        </w:numPr>
        <w:rPr>
          <w:rFonts w:ascii="Arial" w:hAnsi="Arial" w:cs="Arial"/>
          <w:sz w:val="22"/>
          <w:szCs w:val="22"/>
        </w:rPr>
      </w:pPr>
      <w:r w:rsidRPr="005204DA">
        <w:rPr>
          <w:rFonts w:ascii="Arial" w:hAnsi="Arial" w:cs="Arial"/>
          <w:sz w:val="22"/>
          <w:szCs w:val="22"/>
        </w:rPr>
        <w:t>Your child should be registered with and visiting a dentist regularly. If not</w:t>
      </w:r>
      <w:r w:rsidR="00130386" w:rsidRPr="005204DA">
        <w:rPr>
          <w:rFonts w:ascii="Arial" w:hAnsi="Arial" w:cs="Arial"/>
          <w:sz w:val="22"/>
          <w:szCs w:val="22"/>
        </w:rPr>
        <w:t>,</w:t>
      </w:r>
      <w:r w:rsidRPr="005204DA">
        <w:rPr>
          <w:rFonts w:ascii="Arial" w:hAnsi="Arial" w:cs="Arial"/>
          <w:sz w:val="22"/>
          <w:szCs w:val="22"/>
        </w:rPr>
        <w:t xml:space="preserve"> please visit the NHS Choices website and search for local practices with NHS child places. </w:t>
      </w:r>
    </w:p>
    <w:p w14:paraId="46559ECB" w14:textId="77777777" w:rsidR="005204DA" w:rsidRPr="005204DA" w:rsidRDefault="00C80D3C" w:rsidP="00845D2E">
      <w:pPr>
        <w:pStyle w:val="ListParagraph"/>
        <w:numPr>
          <w:ilvl w:val="0"/>
          <w:numId w:val="26"/>
        </w:numPr>
        <w:rPr>
          <w:rFonts w:ascii="Arial" w:hAnsi="Arial" w:cs="Arial"/>
          <w:sz w:val="22"/>
          <w:szCs w:val="22"/>
        </w:rPr>
      </w:pPr>
      <w:r>
        <w:rPr>
          <w:rFonts w:ascii="Arial" w:hAnsi="Arial" w:cs="Arial"/>
          <w:sz w:val="22"/>
          <w:szCs w:val="22"/>
        </w:rPr>
        <w:t>The 0-19 Service recommend that parents/ carers take their children to</w:t>
      </w:r>
      <w:r w:rsidR="00605F1B">
        <w:rPr>
          <w:rFonts w:ascii="Arial" w:hAnsi="Arial" w:cs="Arial"/>
          <w:sz w:val="22"/>
          <w:szCs w:val="22"/>
        </w:rPr>
        <w:t xml:space="preserve"> the optician from an early age.</w:t>
      </w:r>
    </w:p>
    <w:p w14:paraId="46559ECC" w14:textId="77777777" w:rsidR="00C9491F" w:rsidRPr="005204DA" w:rsidRDefault="00C9491F" w:rsidP="00C9491F">
      <w:pPr>
        <w:pStyle w:val="ListParagraph"/>
        <w:rPr>
          <w:rFonts w:ascii="Arial" w:hAnsi="Arial" w:cs="Arial"/>
          <w:sz w:val="22"/>
          <w:szCs w:val="22"/>
        </w:rPr>
      </w:pPr>
    </w:p>
    <w:p w14:paraId="46559ECD" w14:textId="77777777" w:rsidR="00845D2E" w:rsidRPr="005204DA" w:rsidRDefault="00845D2E" w:rsidP="00C9491F">
      <w:pPr>
        <w:pStyle w:val="ListParagraph"/>
        <w:rPr>
          <w:rFonts w:ascii="Arial" w:hAnsi="Arial" w:cs="Arial"/>
          <w:sz w:val="22"/>
          <w:szCs w:val="22"/>
        </w:rPr>
      </w:pPr>
      <w:r w:rsidRPr="005204DA">
        <w:rPr>
          <w:rFonts w:ascii="Arial" w:hAnsi="Arial" w:cs="Arial"/>
          <w:sz w:val="22"/>
          <w:szCs w:val="22"/>
        </w:rPr>
        <w:t xml:space="preserve"> </w:t>
      </w:r>
    </w:p>
    <w:p w14:paraId="46559ECE" w14:textId="77777777" w:rsidR="00845D2E" w:rsidRPr="005204DA" w:rsidRDefault="00845D2E" w:rsidP="006C15CE">
      <w:pPr>
        <w:pStyle w:val="Heading1"/>
        <w:rPr>
          <w:rFonts w:ascii="Arial" w:hAnsi="Arial" w:cs="Arial"/>
          <w:b/>
          <w:color w:val="7030A0"/>
          <w:sz w:val="22"/>
          <w:szCs w:val="22"/>
        </w:rPr>
      </w:pPr>
    </w:p>
    <w:p w14:paraId="46559ECF" w14:textId="77777777" w:rsidR="00845D2E" w:rsidRDefault="00845D2E" w:rsidP="006C15CE">
      <w:pPr>
        <w:pStyle w:val="Heading1"/>
        <w:rPr>
          <w:rFonts w:ascii="Arial" w:hAnsi="Arial" w:cs="Arial"/>
          <w:b/>
          <w:color w:val="7030A0"/>
          <w:sz w:val="36"/>
        </w:rPr>
      </w:pPr>
    </w:p>
    <w:p w14:paraId="46559ED0" w14:textId="77777777" w:rsidR="00120437" w:rsidRDefault="00120437" w:rsidP="00C675C6">
      <w:pPr>
        <w:rPr>
          <w:sz w:val="16"/>
          <w:szCs w:val="18"/>
        </w:rPr>
      </w:pPr>
    </w:p>
    <w:p w14:paraId="46559ED1" w14:textId="77777777" w:rsidR="00F210BF" w:rsidRDefault="00F210BF" w:rsidP="00F210BF">
      <w:pPr>
        <w:pStyle w:val="Heading2"/>
        <w:rPr>
          <w:color w:val="7030A0"/>
        </w:rPr>
      </w:pPr>
    </w:p>
    <w:p w14:paraId="46559ED2" w14:textId="77777777" w:rsidR="00C9491F" w:rsidRDefault="00C9491F" w:rsidP="00C9491F"/>
    <w:p w14:paraId="46559ED3" w14:textId="77777777" w:rsidR="00C9491F" w:rsidRDefault="00C9491F" w:rsidP="00C9491F"/>
    <w:p w14:paraId="46559ED4" w14:textId="77777777" w:rsidR="00FC6287" w:rsidRDefault="00FC6287" w:rsidP="00C9491F"/>
    <w:p w14:paraId="46559ED5" w14:textId="77777777" w:rsidR="00FC6287" w:rsidRDefault="00FC6287" w:rsidP="00C9491F"/>
    <w:p w14:paraId="46559ED6" w14:textId="77777777" w:rsidR="00FC6287" w:rsidRDefault="00FC6287" w:rsidP="00C9491F"/>
    <w:p w14:paraId="46559ED7" w14:textId="77777777" w:rsidR="00FC6287" w:rsidRPr="0087381C" w:rsidRDefault="00FC6287" w:rsidP="00FC6287">
      <w:pPr>
        <w:pStyle w:val="Heading1"/>
        <w:rPr>
          <w:rFonts w:ascii="Arial" w:hAnsi="Arial" w:cs="Arial"/>
          <w:color w:val="7030A0"/>
          <w:sz w:val="28"/>
          <w:szCs w:val="28"/>
        </w:rPr>
      </w:pPr>
      <w:r>
        <w:rPr>
          <w:rFonts w:ascii="Arial" w:hAnsi="Arial" w:cs="Arial"/>
          <w:color w:val="7030A0"/>
          <w:sz w:val="28"/>
          <w:szCs w:val="28"/>
        </w:rPr>
        <w:lastRenderedPageBreak/>
        <w:t>Our Services</w:t>
      </w:r>
      <w:r w:rsidRPr="0087381C">
        <w:rPr>
          <w:rFonts w:ascii="Arial" w:hAnsi="Arial" w:cs="Arial"/>
          <w:color w:val="7030A0"/>
          <w:sz w:val="28"/>
          <w:szCs w:val="28"/>
        </w:rPr>
        <w:t xml:space="preserve"> </w:t>
      </w:r>
    </w:p>
    <w:p w14:paraId="46559ED8" w14:textId="77777777" w:rsidR="00FC6287" w:rsidRPr="00C9491F" w:rsidRDefault="00FC6287" w:rsidP="00C9491F"/>
    <w:tbl>
      <w:tblPr>
        <w:tblW w:w="0" w:type="auto"/>
        <w:tblCellMar>
          <w:left w:w="0" w:type="dxa"/>
          <w:right w:w="144" w:type="dxa"/>
        </w:tblCellMar>
        <w:tblLook w:val="04A0" w:firstRow="1" w:lastRow="0" w:firstColumn="1" w:lastColumn="0" w:noHBand="0" w:noVBand="1"/>
        <w:tblDescription w:val="Photo with item description"/>
      </w:tblPr>
      <w:tblGrid>
        <w:gridCol w:w="2552"/>
        <w:gridCol w:w="4613"/>
      </w:tblGrid>
      <w:tr w:rsidR="00F210BF" w:rsidRPr="00657E8B" w14:paraId="46559EEF" w14:textId="77777777" w:rsidTr="001767E4">
        <w:tc>
          <w:tcPr>
            <w:tcW w:w="2552" w:type="dxa"/>
          </w:tcPr>
          <w:tbl>
            <w:tblPr>
              <w:tblW w:w="0" w:type="auto"/>
              <w:tblCellMar>
                <w:left w:w="0" w:type="dxa"/>
                <w:right w:w="0" w:type="dxa"/>
              </w:tblCellMar>
              <w:tblLook w:val="04A0" w:firstRow="1" w:lastRow="0" w:firstColumn="1" w:lastColumn="0" w:noHBand="0" w:noVBand="1"/>
              <w:tblDescription w:val="Picture frame"/>
            </w:tblPr>
            <w:tblGrid>
              <w:gridCol w:w="2183"/>
            </w:tblGrid>
            <w:tr w:rsidR="00F210BF" w:rsidRPr="00657E8B" w14:paraId="46559EDA" w14:textId="77777777" w:rsidTr="0066102A">
              <w:tc>
                <w:tcPr>
                  <w:tcW w:w="0" w:type="auto"/>
                  <w:vAlign w:val="center"/>
                </w:tcPr>
                <w:p w14:paraId="46559ED9" w14:textId="77777777" w:rsidR="00F210BF" w:rsidRPr="00657E8B" w:rsidRDefault="00F210BF" w:rsidP="0066102A">
                  <w:pPr>
                    <w:pStyle w:val="Photo"/>
                    <w:rPr>
                      <w:rFonts w:ascii="Arial" w:hAnsi="Arial" w:cs="Arial"/>
                      <w:sz w:val="22"/>
                      <w:szCs w:val="22"/>
                    </w:rPr>
                  </w:pPr>
                  <w:r w:rsidRPr="00657E8B">
                    <w:rPr>
                      <w:rFonts w:ascii="Arial" w:hAnsi="Arial" w:cs="Arial"/>
                      <w:sz w:val="22"/>
                      <w:szCs w:val="22"/>
                      <w:lang w:val="en-GB" w:eastAsia="en-GB"/>
                    </w:rPr>
                    <w:drawing>
                      <wp:inline distT="0" distB="0" distL="0" distR="0" wp14:anchorId="46559F68" wp14:editId="46559F69">
                        <wp:extent cx="1248943" cy="1205819"/>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3395" cy="1239081"/>
                                </a:xfrm>
                                <a:prstGeom prst="rect">
                                  <a:avLst/>
                                </a:prstGeom>
                                <a:noFill/>
                                <a:ln>
                                  <a:noFill/>
                                </a:ln>
                              </pic:spPr>
                            </pic:pic>
                          </a:graphicData>
                        </a:graphic>
                      </wp:inline>
                    </w:drawing>
                  </w:r>
                </w:p>
              </w:tc>
            </w:tr>
          </w:tbl>
          <w:p w14:paraId="46559EDB" w14:textId="77777777" w:rsidR="00F210BF" w:rsidRPr="00657E8B" w:rsidRDefault="00F210BF" w:rsidP="0066102A">
            <w:pPr>
              <w:pStyle w:val="Heading2"/>
              <w:rPr>
                <w:rFonts w:ascii="Arial" w:hAnsi="Arial" w:cs="Arial"/>
                <w:sz w:val="22"/>
                <w:szCs w:val="22"/>
              </w:rPr>
            </w:pPr>
          </w:p>
          <w:p w14:paraId="46559EDC" w14:textId="77777777" w:rsidR="00F210BF" w:rsidRPr="00657E8B" w:rsidRDefault="00F210BF" w:rsidP="0066102A">
            <w:pPr>
              <w:pStyle w:val="Heading2"/>
              <w:rPr>
                <w:rFonts w:ascii="Arial" w:hAnsi="Arial" w:cs="Arial"/>
                <w:sz w:val="22"/>
                <w:szCs w:val="22"/>
              </w:rPr>
            </w:pPr>
          </w:p>
          <w:p w14:paraId="46559EDD" w14:textId="77777777" w:rsidR="00F210BF" w:rsidRPr="00657E8B" w:rsidRDefault="00F210BF" w:rsidP="0066102A">
            <w:pPr>
              <w:pStyle w:val="Heading2"/>
              <w:rPr>
                <w:rFonts w:ascii="Arial" w:hAnsi="Arial" w:cs="Arial"/>
                <w:sz w:val="22"/>
                <w:szCs w:val="22"/>
              </w:rPr>
            </w:pPr>
          </w:p>
          <w:p w14:paraId="46559EDE" w14:textId="77777777" w:rsidR="00657E8B" w:rsidRDefault="00657E8B" w:rsidP="0066102A">
            <w:pPr>
              <w:pStyle w:val="Heading2"/>
              <w:rPr>
                <w:rFonts w:ascii="Arial" w:hAnsi="Arial" w:cs="Arial"/>
                <w:color w:val="7030A0"/>
                <w:sz w:val="22"/>
                <w:szCs w:val="22"/>
              </w:rPr>
            </w:pPr>
          </w:p>
          <w:p w14:paraId="46559EDF" w14:textId="77777777" w:rsidR="00657E8B" w:rsidRDefault="00657E8B" w:rsidP="0066102A">
            <w:pPr>
              <w:pStyle w:val="Heading2"/>
              <w:rPr>
                <w:rFonts w:ascii="Arial" w:hAnsi="Arial" w:cs="Arial"/>
                <w:color w:val="7030A0"/>
                <w:sz w:val="22"/>
                <w:szCs w:val="22"/>
              </w:rPr>
            </w:pPr>
          </w:p>
          <w:p w14:paraId="46559EE0" w14:textId="77777777" w:rsidR="00657E8B" w:rsidRDefault="00657E8B" w:rsidP="0066102A">
            <w:pPr>
              <w:pStyle w:val="Heading2"/>
              <w:rPr>
                <w:rFonts w:ascii="Arial" w:hAnsi="Arial" w:cs="Arial"/>
                <w:color w:val="7030A0"/>
                <w:sz w:val="22"/>
                <w:szCs w:val="22"/>
              </w:rPr>
            </w:pPr>
          </w:p>
          <w:p w14:paraId="46559EE1" w14:textId="77777777" w:rsidR="00657E8B" w:rsidRDefault="00657E8B" w:rsidP="0066102A">
            <w:pPr>
              <w:pStyle w:val="Heading2"/>
              <w:rPr>
                <w:rFonts w:ascii="Arial" w:hAnsi="Arial" w:cs="Arial"/>
                <w:color w:val="7030A0"/>
                <w:sz w:val="22"/>
                <w:szCs w:val="22"/>
              </w:rPr>
            </w:pPr>
          </w:p>
          <w:p w14:paraId="46559EE2" w14:textId="77777777" w:rsidR="00657E8B" w:rsidRDefault="00657E8B" w:rsidP="0066102A">
            <w:pPr>
              <w:pStyle w:val="Heading2"/>
              <w:rPr>
                <w:rFonts w:ascii="Arial" w:hAnsi="Arial" w:cs="Arial"/>
                <w:color w:val="7030A0"/>
                <w:sz w:val="22"/>
                <w:szCs w:val="22"/>
              </w:rPr>
            </w:pPr>
          </w:p>
          <w:p w14:paraId="46559EE3" w14:textId="77777777" w:rsidR="00657E8B" w:rsidRPr="0087381C" w:rsidRDefault="00F210BF" w:rsidP="0066102A">
            <w:pPr>
              <w:pStyle w:val="Heading2"/>
              <w:rPr>
                <w:rFonts w:ascii="Arial" w:hAnsi="Arial" w:cs="Arial"/>
                <w:color w:val="7030A0"/>
                <w:sz w:val="28"/>
                <w:szCs w:val="28"/>
              </w:rPr>
            </w:pPr>
            <w:r w:rsidRPr="0087381C">
              <w:rPr>
                <w:rFonts w:ascii="Arial" w:hAnsi="Arial" w:cs="Arial"/>
                <w:color w:val="7030A0"/>
                <w:sz w:val="28"/>
                <w:szCs w:val="28"/>
              </w:rPr>
              <w:t>The Screening Process</w:t>
            </w:r>
          </w:p>
          <w:p w14:paraId="46559EE4" w14:textId="77777777" w:rsidR="00F210BF" w:rsidRPr="00657E8B" w:rsidRDefault="00F210BF" w:rsidP="0066102A">
            <w:pPr>
              <w:pStyle w:val="Heading2"/>
              <w:rPr>
                <w:rFonts w:ascii="Arial" w:eastAsiaTheme="minorEastAsia" w:hAnsi="Arial" w:cs="Arial"/>
                <w:b/>
                <w:bCs/>
                <w:color w:val="595959" w:themeColor="text1" w:themeTint="A6"/>
                <w:sz w:val="22"/>
                <w:szCs w:val="22"/>
              </w:rPr>
            </w:pPr>
            <w:r w:rsidRPr="00657E8B">
              <w:rPr>
                <w:rFonts w:ascii="Arial" w:hAnsi="Arial" w:cs="Arial"/>
                <w:noProof/>
                <w:sz w:val="22"/>
                <w:szCs w:val="22"/>
                <w:lang w:eastAsia="en-GB"/>
              </w:rPr>
              <w:drawing>
                <wp:inline distT="0" distB="0" distL="0" distR="0" wp14:anchorId="46559F6A" wp14:editId="46559F6B">
                  <wp:extent cx="1276076" cy="1263828"/>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6222" cy="1303589"/>
                          </a:xfrm>
                          <a:prstGeom prst="rect">
                            <a:avLst/>
                          </a:prstGeom>
                          <a:noFill/>
                          <a:ln w="28575">
                            <a:noFill/>
                          </a:ln>
                        </pic:spPr>
                      </pic:pic>
                    </a:graphicData>
                  </a:graphic>
                </wp:inline>
              </w:drawing>
            </w:r>
          </w:p>
          <w:p w14:paraId="46559EE5" w14:textId="77777777" w:rsidR="00F210BF" w:rsidRPr="00657E8B" w:rsidRDefault="00F210BF" w:rsidP="0066102A">
            <w:pPr>
              <w:pStyle w:val="NoSpacing"/>
              <w:rPr>
                <w:rFonts w:ascii="Arial" w:hAnsi="Arial" w:cs="Arial"/>
                <w:sz w:val="22"/>
                <w:szCs w:val="22"/>
              </w:rPr>
            </w:pPr>
          </w:p>
        </w:tc>
        <w:tc>
          <w:tcPr>
            <w:tcW w:w="3807" w:type="dxa"/>
          </w:tcPr>
          <w:p w14:paraId="46559EE6" w14:textId="77777777" w:rsidR="006E5395" w:rsidRPr="00657E8B" w:rsidRDefault="005204DA" w:rsidP="006E5395">
            <w:pPr>
              <w:rPr>
                <w:rFonts w:ascii="Arial" w:hAnsi="Arial" w:cs="Arial"/>
                <w:sz w:val="22"/>
                <w:szCs w:val="22"/>
              </w:rPr>
            </w:pPr>
            <w:r>
              <w:rPr>
                <w:rFonts w:ascii="Arial" w:hAnsi="Arial" w:cs="Arial"/>
                <w:sz w:val="22"/>
                <w:szCs w:val="22"/>
              </w:rPr>
              <w:t>The 0-19</w:t>
            </w:r>
            <w:r w:rsidR="006E5395" w:rsidRPr="00657E8B">
              <w:rPr>
                <w:rFonts w:ascii="Arial" w:hAnsi="Arial" w:cs="Arial"/>
                <w:sz w:val="22"/>
                <w:szCs w:val="22"/>
              </w:rPr>
              <w:t xml:space="preserve"> Service provides</w:t>
            </w:r>
          </w:p>
          <w:p w14:paraId="46559EE7" w14:textId="77777777" w:rsidR="006E5395" w:rsidRPr="00657E8B" w:rsidRDefault="006E5395" w:rsidP="006E5395">
            <w:pPr>
              <w:pStyle w:val="ListParagraph"/>
              <w:numPr>
                <w:ilvl w:val="0"/>
                <w:numId w:val="24"/>
              </w:numPr>
              <w:spacing w:after="160" w:line="288" w:lineRule="auto"/>
              <w:contextualSpacing/>
              <w:rPr>
                <w:rFonts w:ascii="Arial" w:hAnsi="Arial" w:cs="Arial"/>
                <w:sz w:val="22"/>
                <w:szCs w:val="22"/>
              </w:rPr>
            </w:pPr>
            <w:r w:rsidRPr="00657E8B">
              <w:rPr>
                <w:rFonts w:ascii="Arial" w:hAnsi="Arial" w:cs="Arial"/>
                <w:sz w:val="22"/>
                <w:szCs w:val="22"/>
              </w:rPr>
              <w:t>Health advice and support to schools, children and young people and their parents/carer.</w:t>
            </w:r>
          </w:p>
          <w:p w14:paraId="46559EE8" w14:textId="77777777" w:rsidR="006E5395" w:rsidRPr="00657E8B" w:rsidRDefault="006E5395" w:rsidP="006E5395">
            <w:pPr>
              <w:pStyle w:val="ListParagraph"/>
              <w:numPr>
                <w:ilvl w:val="0"/>
                <w:numId w:val="24"/>
              </w:numPr>
              <w:spacing w:after="160" w:line="288" w:lineRule="auto"/>
              <w:contextualSpacing/>
              <w:rPr>
                <w:rFonts w:ascii="Arial" w:hAnsi="Arial" w:cs="Arial"/>
                <w:sz w:val="22"/>
                <w:szCs w:val="22"/>
              </w:rPr>
            </w:pPr>
            <w:r w:rsidRPr="00657E8B">
              <w:rPr>
                <w:rFonts w:ascii="Arial" w:hAnsi="Arial" w:cs="Arial"/>
                <w:sz w:val="22"/>
                <w:szCs w:val="22"/>
              </w:rPr>
              <w:t>Undertake</w:t>
            </w:r>
            <w:r w:rsidR="005F4F58">
              <w:rPr>
                <w:rFonts w:ascii="Arial" w:hAnsi="Arial" w:cs="Arial"/>
                <w:sz w:val="22"/>
                <w:szCs w:val="22"/>
              </w:rPr>
              <w:t>s</w:t>
            </w:r>
            <w:r w:rsidRPr="00657E8B">
              <w:rPr>
                <w:rFonts w:ascii="Arial" w:hAnsi="Arial" w:cs="Arial"/>
                <w:sz w:val="22"/>
                <w:szCs w:val="22"/>
              </w:rPr>
              <w:t xml:space="preserve"> school entry health assessment, which includes screening </w:t>
            </w:r>
          </w:p>
          <w:p w14:paraId="46559EE9" w14:textId="77777777" w:rsidR="006E5395" w:rsidRPr="00657E8B" w:rsidRDefault="006E5395" w:rsidP="006E5395">
            <w:pPr>
              <w:pStyle w:val="ListParagraph"/>
              <w:numPr>
                <w:ilvl w:val="0"/>
                <w:numId w:val="24"/>
              </w:numPr>
              <w:spacing w:after="160" w:line="288" w:lineRule="auto"/>
              <w:contextualSpacing/>
              <w:rPr>
                <w:rFonts w:ascii="Arial" w:hAnsi="Arial" w:cs="Arial"/>
                <w:sz w:val="22"/>
                <w:szCs w:val="22"/>
              </w:rPr>
            </w:pPr>
            <w:r w:rsidRPr="00657E8B">
              <w:rPr>
                <w:rFonts w:ascii="Arial" w:hAnsi="Arial" w:cs="Arial"/>
                <w:sz w:val="22"/>
                <w:szCs w:val="22"/>
              </w:rPr>
              <w:t>Make</w:t>
            </w:r>
            <w:r w:rsidR="005F4F58">
              <w:rPr>
                <w:rFonts w:ascii="Arial" w:hAnsi="Arial" w:cs="Arial"/>
                <w:sz w:val="22"/>
                <w:szCs w:val="22"/>
              </w:rPr>
              <w:t>s</w:t>
            </w:r>
            <w:r w:rsidRPr="00657E8B">
              <w:rPr>
                <w:rFonts w:ascii="Arial" w:hAnsi="Arial" w:cs="Arial"/>
                <w:sz w:val="22"/>
                <w:szCs w:val="22"/>
              </w:rPr>
              <w:t xml:space="preserve"> referrals to specialist services.</w:t>
            </w:r>
          </w:p>
          <w:p w14:paraId="46559EEA" w14:textId="77777777" w:rsidR="006E5395" w:rsidRPr="00657E8B" w:rsidRDefault="006E5395" w:rsidP="006E5395">
            <w:pPr>
              <w:pStyle w:val="ListParagraph"/>
              <w:numPr>
                <w:ilvl w:val="0"/>
                <w:numId w:val="24"/>
              </w:numPr>
              <w:spacing w:after="160" w:line="288" w:lineRule="auto"/>
              <w:contextualSpacing/>
              <w:rPr>
                <w:rFonts w:ascii="Arial" w:hAnsi="Arial" w:cs="Arial"/>
                <w:sz w:val="22"/>
                <w:szCs w:val="22"/>
              </w:rPr>
            </w:pPr>
            <w:r w:rsidRPr="00657E8B">
              <w:rPr>
                <w:rFonts w:ascii="Arial" w:hAnsi="Arial" w:cs="Arial"/>
                <w:sz w:val="22"/>
                <w:szCs w:val="22"/>
              </w:rPr>
              <w:t>Support</w:t>
            </w:r>
            <w:r w:rsidR="005F4F58">
              <w:rPr>
                <w:rFonts w:ascii="Arial" w:hAnsi="Arial" w:cs="Arial"/>
                <w:sz w:val="22"/>
                <w:szCs w:val="22"/>
              </w:rPr>
              <w:t>s</w:t>
            </w:r>
            <w:r w:rsidRPr="00657E8B">
              <w:rPr>
                <w:rFonts w:ascii="Arial" w:hAnsi="Arial" w:cs="Arial"/>
                <w:sz w:val="22"/>
                <w:szCs w:val="22"/>
              </w:rPr>
              <w:t xml:space="preserve"> children and families with special needs and complex medical needs.</w:t>
            </w:r>
          </w:p>
          <w:p w14:paraId="46559EEB" w14:textId="77777777" w:rsidR="00F210BF" w:rsidRDefault="00F210BF" w:rsidP="0066102A">
            <w:pPr>
              <w:rPr>
                <w:rFonts w:ascii="Arial" w:hAnsi="Arial" w:cs="Arial"/>
                <w:sz w:val="22"/>
                <w:szCs w:val="22"/>
              </w:rPr>
            </w:pPr>
          </w:p>
          <w:p w14:paraId="46559EEC" w14:textId="77777777" w:rsidR="006E5395" w:rsidRDefault="006E5395" w:rsidP="0066102A">
            <w:pPr>
              <w:rPr>
                <w:rFonts w:ascii="Arial" w:hAnsi="Arial" w:cs="Arial"/>
                <w:sz w:val="22"/>
                <w:szCs w:val="22"/>
              </w:rPr>
            </w:pPr>
          </w:p>
          <w:p w14:paraId="46559EED" w14:textId="50CDFE78" w:rsidR="00F210BF" w:rsidRPr="00066A78" w:rsidRDefault="006E5395" w:rsidP="0066102A">
            <w:pPr>
              <w:rPr>
                <w:rFonts w:ascii="Arial" w:hAnsi="Arial" w:cs="Arial"/>
                <w:sz w:val="22"/>
                <w:szCs w:val="22"/>
              </w:rPr>
            </w:pPr>
            <w:r>
              <w:rPr>
                <w:rFonts w:ascii="Arial" w:hAnsi="Arial" w:cs="Arial"/>
                <w:sz w:val="22"/>
                <w:szCs w:val="22"/>
              </w:rPr>
              <w:t>C</w:t>
            </w:r>
            <w:r w:rsidR="00F210BF" w:rsidRPr="00657E8B">
              <w:rPr>
                <w:rFonts w:ascii="Arial" w:hAnsi="Arial" w:cs="Arial"/>
                <w:sz w:val="22"/>
                <w:szCs w:val="22"/>
              </w:rPr>
              <w:t xml:space="preserve">hildren are seen in school during the </w:t>
            </w:r>
            <w:r w:rsidR="00647D3B">
              <w:rPr>
                <w:rFonts w:ascii="Arial" w:hAnsi="Arial" w:cs="Arial"/>
                <w:sz w:val="22"/>
                <w:szCs w:val="22"/>
              </w:rPr>
              <w:t>reception year for a growth assessment</w:t>
            </w:r>
            <w:r w:rsidR="00260A62">
              <w:rPr>
                <w:rFonts w:ascii="Arial" w:hAnsi="Arial" w:cs="Arial"/>
                <w:sz w:val="22"/>
                <w:szCs w:val="22"/>
              </w:rPr>
              <w:t xml:space="preserve"> </w:t>
            </w:r>
            <w:r w:rsidR="00260A62" w:rsidRPr="001767E4">
              <w:rPr>
                <w:rFonts w:ascii="Arial" w:hAnsi="Arial" w:cs="Arial"/>
                <w:i/>
                <w:iCs/>
                <w:sz w:val="22"/>
                <w:szCs w:val="22"/>
              </w:rPr>
              <w:t>and vision test</w:t>
            </w:r>
            <w:r w:rsidR="00647D3B">
              <w:rPr>
                <w:rFonts w:ascii="Arial" w:hAnsi="Arial" w:cs="Arial"/>
                <w:sz w:val="22"/>
                <w:szCs w:val="22"/>
              </w:rPr>
              <w:t>. If there is a potential concern</w:t>
            </w:r>
            <w:r w:rsidR="006D4040">
              <w:rPr>
                <w:rFonts w:ascii="Arial" w:hAnsi="Arial" w:cs="Arial"/>
                <w:sz w:val="22"/>
                <w:szCs w:val="22"/>
              </w:rPr>
              <w:t>,</w:t>
            </w:r>
            <w:r w:rsidR="00647D3B">
              <w:rPr>
                <w:rFonts w:ascii="Arial" w:hAnsi="Arial" w:cs="Arial"/>
                <w:sz w:val="22"/>
                <w:szCs w:val="22"/>
              </w:rPr>
              <w:t xml:space="preserve"> then hearing may also be tested. </w:t>
            </w:r>
            <w:r w:rsidR="00F210BF" w:rsidRPr="00066A78">
              <w:rPr>
                <w:rFonts w:ascii="Arial" w:hAnsi="Arial" w:cs="Arial"/>
                <w:sz w:val="22"/>
                <w:szCs w:val="22"/>
              </w:rPr>
              <w:t>You are asked to complete a health questionnaire to highlight any concerns you may have about your child.</w:t>
            </w:r>
            <w:r w:rsidR="008F4622">
              <w:rPr>
                <w:rFonts w:ascii="Arial" w:hAnsi="Arial" w:cs="Arial"/>
                <w:sz w:val="22"/>
                <w:szCs w:val="22"/>
              </w:rPr>
              <w:t xml:space="preserve"> </w:t>
            </w:r>
            <w:r w:rsidR="00C350B5" w:rsidRPr="001767E4">
              <w:rPr>
                <w:rFonts w:ascii="Arial" w:hAnsi="Arial" w:cs="Arial"/>
                <w:sz w:val="22"/>
                <w:szCs w:val="22"/>
              </w:rPr>
              <w:t xml:space="preserve">Please visit </w:t>
            </w:r>
            <w:r w:rsidR="00B66162">
              <w:t xml:space="preserve"> </w:t>
            </w:r>
            <w:hyperlink r:id="rId31" w:history="1">
              <w:r w:rsidR="00B66162">
                <w:rPr>
                  <w:rStyle w:val="Hyperlink"/>
                </w:rPr>
                <w:t>https://www.thrivingkirklees.org.uk/school-health-self-assessment/</w:t>
              </w:r>
            </w:hyperlink>
            <w:r w:rsidR="00D26F13" w:rsidRPr="001767E4">
              <w:rPr>
                <w:rStyle w:val="Hyperlink"/>
                <w:color w:val="auto"/>
                <w:u w:val="none"/>
              </w:rPr>
              <w:t xml:space="preserve"> where</w:t>
            </w:r>
            <w:r w:rsidR="00D26F13">
              <w:rPr>
                <w:rStyle w:val="Hyperlink"/>
                <w:color w:val="auto"/>
                <w:u w:val="none"/>
              </w:rPr>
              <w:t xml:space="preserve"> </w:t>
            </w:r>
            <w:r w:rsidR="00FD78A6" w:rsidRPr="001767E4">
              <w:rPr>
                <w:rFonts w:ascii="Arial" w:hAnsi="Arial" w:cs="Arial"/>
                <w:sz w:val="22"/>
                <w:szCs w:val="22"/>
              </w:rPr>
              <w:t xml:space="preserve">you can carry out a simple </w:t>
            </w:r>
            <w:proofErr w:type="spellStart"/>
            <w:r w:rsidR="00FD78A6" w:rsidRPr="001767E4">
              <w:rPr>
                <w:rFonts w:ascii="Arial" w:hAnsi="Arial" w:cs="Arial"/>
                <w:sz w:val="22"/>
                <w:szCs w:val="22"/>
              </w:rPr>
              <w:t>self assessment</w:t>
            </w:r>
            <w:proofErr w:type="spellEnd"/>
            <w:r w:rsidR="00FD78A6" w:rsidRPr="001767E4">
              <w:rPr>
                <w:rFonts w:ascii="Arial" w:hAnsi="Arial" w:cs="Arial"/>
                <w:sz w:val="22"/>
                <w:szCs w:val="22"/>
              </w:rPr>
              <w:t xml:space="preserve"> and refer to the 0-19 team for </w:t>
            </w:r>
            <w:r w:rsidR="00260A62" w:rsidRPr="001767E4">
              <w:rPr>
                <w:rFonts w:ascii="Arial" w:hAnsi="Arial" w:cs="Arial"/>
                <w:sz w:val="22"/>
                <w:szCs w:val="22"/>
              </w:rPr>
              <w:t>extra support should you and your child require.</w:t>
            </w:r>
          </w:p>
          <w:p w14:paraId="46559EEE" w14:textId="77777777" w:rsidR="00F210BF" w:rsidRPr="00657E8B" w:rsidRDefault="00F210BF" w:rsidP="006D4040">
            <w:pPr>
              <w:rPr>
                <w:rFonts w:ascii="Arial" w:hAnsi="Arial" w:cs="Arial"/>
                <w:sz w:val="22"/>
                <w:szCs w:val="22"/>
              </w:rPr>
            </w:pPr>
            <w:r w:rsidRPr="00657E8B">
              <w:rPr>
                <w:rFonts w:ascii="Arial" w:hAnsi="Arial" w:cs="Arial"/>
                <w:sz w:val="22"/>
                <w:szCs w:val="22"/>
              </w:rPr>
              <w:t xml:space="preserve">Health visitors and school are also asked to inform us of any concerns they may have, this helps the </w:t>
            </w:r>
            <w:r w:rsidR="006D4040">
              <w:rPr>
                <w:rFonts w:ascii="Arial" w:hAnsi="Arial" w:cs="Arial"/>
                <w:sz w:val="22"/>
                <w:szCs w:val="22"/>
              </w:rPr>
              <w:t>0-19</w:t>
            </w:r>
            <w:r w:rsidRPr="00657E8B">
              <w:rPr>
                <w:rFonts w:ascii="Arial" w:hAnsi="Arial" w:cs="Arial"/>
                <w:sz w:val="22"/>
                <w:szCs w:val="22"/>
              </w:rPr>
              <w:t xml:space="preserve"> service offer</w:t>
            </w:r>
            <w:r w:rsidR="00130386">
              <w:rPr>
                <w:rFonts w:ascii="Arial" w:hAnsi="Arial" w:cs="Arial"/>
                <w:sz w:val="22"/>
                <w:szCs w:val="22"/>
              </w:rPr>
              <w:t xml:space="preserve"> the appropriate</w:t>
            </w:r>
            <w:r w:rsidRPr="00657E8B">
              <w:rPr>
                <w:rFonts w:ascii="Arial" w:hAnsi="Arial" w:cs="Arial"/>
                <w:sz w:val="22"/>
                <w:szCs w:val="22"/>
              </w:rPr>
              <w:t xml:space="preserve"> advice and support.</w:t>
            </w:r>
          </w:p>
        </w:tc>
      </w:tr>
    </w:tbl>
    <w:p w14:paraId="46559EF0" w14:textId="77777777" w:rsidR="00120437" w:rsidRPr="00657E8B" w:rsidRDefault="00120437" w:rsidP="00C675C6">
      <w:pPr>
        <w:rPr>
          <w:rFonts w:ascii="Arial" w:hAnsi="Arial" w:cs="Arial"/>
          <w:sz w:val="22"/>
          <w:szCs w:val="22"/>
        </w:rPr>
      </w:pPr>
    </w:p>
    <w:p w14:paraId="46559EF1" w14:textId="77777777" w:rsidR="00120437" w:rsidRPr="00657E8B" w:rsidRDefault="00120437" w:rsidP="00C675C6">
      <w:pPr>
        <w:rPr>
          <w:rFonts w:ascii="Arial" w:hAnsi="Arial" w:cs="Arial"/>
          <w:sz w:val="22"/>
          <w:szCs w:val="22"/>
        </w:rPr>
      </w:pPr>
    </w:p>
    <w:p w14:paraId="46559EF2" w14:textId="77777777" w:rsidR="00120437" w:rsidRPr="00657E8B" w:rsidRDefault="00120437" w:rsidP="00C675C6">
      <w:pPr>
        <w:rPr>
          <w:rFonts w:ascii="Arial" w:hAnsi="Arial" w:cs="Arial"/>
          <w:sz w:val="22"/>
          <w:szCs w:val="22"/>
        </w:rPr>
      </w:pPr>
    </w:p>
    <w:p w14:paraId="46559EF3" w14:textId="77777777" w:rsidR="00DE4078" w:rsidRPr="0087381C" w:rsidRDefault="00657E8B" w:rsidP="00DE4078">
      <w:pPr>
        <w:pStyle w:val="Heading1"/>
        <w:rPr>
          <w:rFonts w:ascii="Arial" w:hAnsi="Arial" w:cs="Arial"/>
          <w:b/>
          <w:color w:val="7030A0"/>
          <w:sz w:val="28"/>
          <w:szCs w:val="28"/>
        </w:rPr>
      </w:pPr>
      <w:r w:rsidRPr="0087381C">
        <w:rPr>
          <w:rFonts w:ascii="Arial" w:hAnsi="Arial" w:cs="Arial"/>
          <w:b/>
          <w:color w:val="7030A0"/>
          <w:sz w:val="28"/>
          <w:szCs w:val="28"/>
        </w:rPr>
        <w:t>Helpful Information</w:t>
      </w:r>
    </w:p>
    <w:p w14:paraId="46559EF4" w14:textId="77777777" w:rsidR="00647D3B" w:rsidRDefault="00657E8B" w:rsidP="00647D3B">
      <w:pPr>
        <w:pStyle w:val="Heading2"/>
        <w:rPr>
          <w:rFonts w:ascii="Arial" w:hAnsi="Arial" w:cs="Arial"/>
          <w:color w:val="7030A0"/>
          <w:sz w:val="28"/>
          <w:szCs w:val="28"/>
        </w:rPr>
      </w:pPr>
      <w:r w:rsidRPr="00603837">
        <w:rPr>
          <w:rFonts w:ascii="Arial" w:hAnsi="Arial" w:cs="Arial"/>
          <w:color w:val="7030A0"/>
          <w:sz w:val="28"/>
          <w:szCs w:val="28"/>
        </w:rPr>
        <w:t>What happens if a problem is found?</w:t>
      </w:r>
    </w:p>
    <w:p w14:paraId="46559EF5" w14:textId="77777777" w:rsidR="00647D3B" w:rsidRPr="00647D3B" w:rsidRDefault="00647D3B" w:rsidP="00647D3B"/>
    <w:tbl>
      <w:tblPr>
        <w:tblW w:w="0" w:type="auto"/>
        <w:tblCellMar>
          <w:left w:w="0" w:type="dxa"/>
          <w:right w:w="144" w:type="dxa"/>
        </w:tblCellMar>
        <w:tblLook w:val="04A0" w:firstRow="1" w:lastRow="0" w:firstColumn="1" w:lastColumn="0" w:noHBand="0" w:noVBand="1"/>
        <w:tblDescription w:val="Photo with item description"/>
      </w:tblPr>
      <w:tblGrid>
        <w:gridCol w:w="2194"/>
        <w:gridCol w:w="4032"/>
      </w:tblGrid>
      <w:tr w:rsidR="00657E8B" w:rsidRPr="00657E8B" w14:paraId="46559F00" w14:textId="77777777" w:rsidTr="0066102A">
        <w:tc>
          <w:tcPr>
            <w:tcW w:w="2160" w:type="dxa"/>
          </w:tcPr>
          <w:tbl>
            <w:tblPr>
              <w:tblW w:w="2050" w:type="dxa"/>
              <w:tblCellMar>
                <w:left w:w="0" w:type="dxa"/>
                <w:right w:w="0" w:type="dxa"/>
              </w:tblCellMar>
              <w:tblLook w:val="04A0" w:firstRow="1" w:lastRow="0" w:firstColumn="1" w:lastColumn="0" w:noHBand="0" w:noVBand="1"/>
              <w:tblDescription w:val="Picture frame"/>
            </w:tblPr>
            <w:tblGrid>
              <w:gridCol w:w="2050"/>
            </w:tblGrid>
            <w:tr w:rsidR="00657E8B" w:rsidRPr="00657E8B" w14:paraId="46559EF7" w14:textId="77777777" w:rsidTr="0066102A">
              <w:trPr>
                <w:trHeight w:val="1782"/>
              </w:trPr>
              <w:tc>
                <w:tcPr>
                  <w:tcW w:w="0" w:type="auto"/>
                  <w:vAlign w:val="center"/>
                </w:tcPr>
                <w:p w14:paraId="46559EF6" w14:textId="77777777" w:rsidR="00657E8B" w:rsidRPr="00657E8B" w:rsidRDefault="00657E8B" w:rsidP="0066102A">
                  <w:pPr>
                    <w:pStyle w:val="Photo"/>
                    <w:rPr>
                      <w:rFonts w:ascii="Arial" w:hAnsi="Arial" w:cs="Arial"/>
                      <w:sz w:val="22"/>
                      <w:szCs w:val="22"/>
                    </w:rPr>
                  </w:pPr>
                  <w:r w:rsidRPr="00657E8B">
                    <w:rPr>
                      <w:rFonts w:ascii="Arial" w:hAnsi="Arial" w:cs="Arial"/>
                      <w:color w:val="1E0FBE"/>
                      <w:sz w:val="22"/>
                      <w:szCs w:val="22"/>
                      <w:lang w:val="en-GB" w:eastAsia="en-GB"/>
                    </w:rPr>
                    <w:drawing>
                      <wp:inline distT="0" distB="0" distL="0" distR="0" wp14:anchorId="46559F6C" wp14:editId="46559F6D">
                        <wp:extent cx="1110615" cy="996846"/>
                        <wp:effectExtent l="0" t="0" r="0" b="0"/>
                        <wp:docPr id="227" name="Picture 227" descr="https://encrypted-tbn2.gstatic.com/images?q=tbn:ANd9GcSnbAnKXqs2q9YaY7UzJaSSRoutPupxrFINueOkmdgqQGElcoLcE_7fCTAm">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nbAnKXqs2q9YaY7UzJaSSRoutPupxrFINueOkmdgqQGElcoLcE_7fCTAm">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1970" cy="1069867"/>
                                </a:xfrm>
                                <a:prstGeom prst="rect">
                                  <a:avLst/>
                                </a:prstGeom>
                                <a:noFill/>
                                <a:ln>
                                  <a:noFill/>
                                </a:ln>
                              </pic:spPr>
                            </pic:pic>
                          </a:graphicData>
                        </a:graphic>
                      </wp:inline>
                    </w:drawing>
                  </w:r>
                </w:p>
              </w:tc>
            </w:tr>
          </w:tbl>
          <w:p w14:paraId="46559EF8" w14:textId="77777777" w:rsidR="00657E8B" w:rsidRPr="00603837" w:rsidRDefault="00657E8B" w:rsidP="0066102A">
            <w:pPr>
              <w:pStyle w:val="NoSpacing"/>
              <w:rPr>
                <w:rFonts w:ascii="Arial" w:hAnsi="Arial" w:cs="Arial"/>
                <w:color w:val="7030A0"/>
                <w:sz w:val="28"/>
                <w:szCs w:val="28"/>
              </w:rPr>
            </w:pPr>
            <w:r w:rsidRPr="00603837">
              <w:rPr>
                <w:rFonts w:ascii="Arial" w:hAnsi="Arial" w:cs="Arial"/>
                <w:color w:val="7030A0"/>
                <w:sz w:val="28"/>
                <w:szCs w:val="28"/>
              </w:rPr>
              <w:t>Hearing</w:t>
            </w:r>
          </w:p>
          <w:p w14:paraId="46559EF9" w14:textId="77777777" w:rsidR="00657E8B" w:rsidRPr="00657E8B" w:rsidRDefault="00657E8B" w:rsidP="0066102A">
            <w:pPr>
              <w:pStyle w:val="NoSpacing"/>
              <w:rPr>
                <w:rFonts w:ascii="Arial" w:hAnsi="Arial" w:cs="Arial"/>
                <w:color w:val="7030A0"/>
                <w:sz w:val="22"/>
                <w:szCs w:val="22"/>
              </w:rPr>
            </w:pPr>
          </w:p>
          <w:p w14:paraId="46559EFA" w14:textId="77777777" w:rsidR="00657E8B" w:rsidRPr="00657E8B" w:rsidRDefault="00657E8B" w:rsidP="0066102A">
            <w:pPr>
              <w:pStyle w:val="NoSpacing"/>
              <w:rPr>
                <w:rFonts w:ascii="Arial" w:hAnsi="Arial" w:cs="Arial"/>
                <w:b/>
                <w:sz w:val="22"/>
                <w:szCs w:val="22"/>
              </w:rPr>
            </w:pPr>
            <w:r w:rsidRPr="00657E8B">
              <w:rPr>
                <w:rFonts w:ascii="Arial" w:hAnsi="Arial" w:cs="Arial"/>
                <w:noProof/>
                <w:color w:val="000000"/>
                <w:sz w:val="22"/>
                <w:szCs w:val="22"/>
                <w:lang w:val="en-GB" w:eastAsia="en-GB"/>
              </w:rPr>
              <w:drawing>
                <wp:inline distT="0" distB="0" distL="0" distR="0" wp14:anchorId="46559F6E" wp14:editId="46559F6F">
                  <wp:extent cx="1044457" cy="1371600"/>
                  <wp:effectExtent l="0" t="0" r="3810" b="0"/>
                  <wp:docPr id="228" name="Picture 228" descr="hear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ing test"/>
                          <pic:cNvPicPr>
                            <a:picLocks noChangeAspect="1" noChangeArrowheads="1"/>
                          </pic:cNvPicPr>
                        </pic:nvPicPr>
                        <pic:blipFill rotWithShape="1">
                          <a:blip r:embed="rId34">
                            <a:extLst>
                              <a:ext uri="{28A0092B-C50C-407E-A947-70E740481C1C}">
                                <a14:useLocalDpi xmlns:a14="http://schemas.microsoft.com/office/drawing/2010/main" val="0"/>
                              </a:ext>
                            </a:extLst>
                          </a:blip>
                          <a:srcRect l="2794" t="14898"/>
                          <a:stretch/>
                        </pic:blipFill>
                        <pic:spPr bwMode="auto">
                          <a:xfrm>
                            <a:off x="0" y="0"/>
                            <a:ext cx="1083601" cy="1423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2" w:type="dxa"/>
          </w:tcPr>
          <w:p w14:paraId="46559EFB" w14:textId="77777777" w:rsidR="00657E8B" w:rsidRPr="00657E8B" w:rsidRDefault="00657E8B" w:rsidP="0066102A">
            <w:pPr>
              <w:rPr>
                <w:rFonts w:ascii="Arial" w:hAnsi="Arial" w:cs="Arial"/>
                <w:sz w:val="22"/>
                <w:szCs w:val="22"/>
              </w:rPr>
            </w:pPr>
            <w:r w:rsidRPr="00657E8B">
              <w:rPr>
                <w:rFonts w:ascii="Arial" w:hAnsi="Arial" w:cs="Arial"/>
                <w:sz w:val="22"/>
                <w:szCs w:val="22"/>
              </w:rPr>
              <w:t>When your child has been seen in school you will receive a feedback letter, this will inform you of the outcome. The results may suggest a referral on</w:t>
            </w:r>
            <w:r w:rsidR="005F4F58">
              <w:rPr>
                <w:rFonts w:ascii="Arial" w:hAnsi="Arial" w:cs="Arial"/>
                <w:sz w:val="22"/>
                <w:szCs w:val="22"/>
              </w:rPr>
              <w:t xml:space="preserve"> </w:t>
            </w:r>
            <w:r w:rsidRPr="00657E8B">
              <w:rPr>
                <w:rFonts w:ascii="Arial" w:hAnsi="Arial" w:cs="Arial"/>
                <w:sz w:val="22"/>
                <w:szCs w:val="22"/>
              </w:rPr>
              <w:t>to other services or a recall which will take place in school.</w:t>
            </w:r>
          </w:p>
          <w:p w14:paraId="46559EFC" w14:textId="77777777" w:rsidR="00657E8B" w:rsidRPr="00657E8B" w:rsidRDefault="00657E8B" w:rsidP="0066102A">
            <w:pPr>
              <w:rPr>
                <w:rFonts w:ascii="Arial" w:hAnsi="Arial" w:cs="Arial"/>
                <w:sz w:val="22"/>
                <w:szCs w:val="22"/>
              </w:rPr>
            </w:pPr>
          </w:p>
          <w:p w14:paraId="46559EFD" w14:textId="77777777" w:rsidR="00657E8B" w:rsidRPr="00657E8B" w:rsidRDefault="00657E8B" w:rsidP="0066102A">
            <w:pPr>
              <w:rPr>
                <w:rFonts w:ascii="Arial" w:hAnsi="Arial" w:cs="Arial"/>
                <w:sz w:val="22"/>
                <w:szCs w:val="22"/>
              </w:rPr>
            </w:pPr>
          </w:p>
          <w:p w14:paraId="46559EFE" w14:textId="77777777" w:rsidR="00657E8B" w:rsidRDefault="00657E8B" w:rsidP="0066102A">
            <w:pPr>
              <w:rPr>
                <w:rFonts w:ascii="Arial" w:hAnsi="Arial" w:cs="Arial"/>
                <w:sz w:val="22"/>
                <w:szCs w:val="22"/>
              </w:rPr>
            </w:pPr>
          </w:p>
          <w:p w14:paraId="46559EFF" w14:textId="77777777" w:rsidR="00657E8B" w:rsidRPr="00657E8B" w:rsidRDefault="00647D3B" w:rsidP="0066102A">
            <w:pPr>
              <w:rPr>
                <w:rFonts w:ascii="Arial" w:hAnsi="Arial" w:cs="Arial"/>
                <w:sz w:val="22"/>
                <w:szCs w:val="22"/>
              </w:rPr>
            </w:pPr>
            <w:r>
              <w:rPr>
                <w:rFonts w:ascii="Arial" w:hAnsi="Arial" w:cs="Arial"/>
                <w:sz w:val="22"/>
                <w:szCs w:val="22"/>
              </w:rPr>
              <w:t>Hearing (if screening</w:t>
            </w:r>
            <w:r w:rsidR="00DB5F64">
              <w:rPr>
                <w:rFonts w:ascii="Arial" w:hAnsi="Arial" w:cs="Arial"/>
                <w:sz w:val="22"/>
                <w:szCs w:val="22"/>
              </w:rPr>
              <w:t xml:space="preserve"> is</w:t>
            </w:r>
            <w:r>
              <w:rPr>
                <w:rFonts w:ascii="Arial" w:hAnsi="Arial" w:cs="Arial"/>
                <w:sz w:val="22"/>
                <w:szCs w:val="22"/>
              </w:rPr>
              <w:t xml:space="preserve"> required</w:t>
            </w:r>
            <w:r w:rsidR="00130386">
              <w:rPr>
                <w:rFonts w:ascii="Arial" w:hAnsi="Arial" w:cs="Arial"/>
                <w:sz w:val="22"/>
                <w:szCs w:val="22"/>
              </w:rPr>
              <w:t>) -</w:t>
            </w:r>
            <w:r>
              <w:rPr>
                <w:rFonts w:ascii="Arial" w:hAnsi="Arial" w:cs="Arial"/>
                <w:sz w:val="22"/>
                <w:szCs w:val="22"/>
              </w:rPr>
              <w:t xml:space="preserve"> </w:t>
            </w:r>
            <w:r w:rsidR="00657E8B" w:rsidRPr="00657E8B">
              <w:rPr>
                <w:rFonts w:ascii="Arial" w:hAnsi="Arial" w:cs="Arial"/>
                <w:sz w:val="22"/>
                <w:szCs w:val="22"/>
              </w:rPr>
              <w:t>results may suggest a re-test, if a child has a cold their hearing can be affected. Some results suggest a referral to</w:t>
            </w:r>
            <w:r w:rsidR="005F4F58">
              <w:rPr>
                <w:rFonts w:ascii="Arial" w:hAnsi="Arial" w:cs="Arial"/>
                <w:sz w:val="22"/>
                <w:szCs w:val="22"/>
              </w:rPr>
              <w:t xml:space="preserve"> the</w:t>
            </w:r>
            <w:r w:rsidR="00657E8B" w:rsidRPr="00657E8B">
              <w:rPr>
                <w:rFonts w:ascii="Arial" w:hAnsi="Arial" w:cs="Arial"/>
                <w:sz w:val="22"/>
                <w:szCs w:val="22"/>
              </w:rPr>
              <w:t xml:space="preserve"> audiology clinic and an appointment will be sent in the post from the audiology department.</w:t>
            </w:r>
          </w:p>
        </w:tc>
      </w:tr>
    </w:tbl>
    <w:p w14:paraId="46559F01" w14:textId="77777777" w:rsidR="00657E8B" w:rsidRPr="00603837" w:rsidRDefault="00657E8B" w:rsidP="00657E8B">
      <w:pPr>
        <w:pStyle w:val="Heading2"/>
        <w:rPr>
          <w:rFonts w:ascii="Arial" w:hAnsi="Arial" w:cs="Arial"/>
          <w:color w:val="7030A0"/>
          <w:sz w:val="28"/>
          <w:szCs w:val="28"/>
        </w:rPr>
      </w:pPr>
      <w:r w:rsidRPr="00603837">
        <w:rPr>
          <w:rFonts w:ascii="Arial" w:hAnsi="Arial" w:cs="Arial"/>
          <w:noProof/>
          <w:color w:val="000000"/>
          <w:sz w:val="28"/>
          <w:szCs w:val="28"/>
          <w:lang w:eastAsia="en-GB"/>
        </w:rPr>
        <w:drawing>
          <wp:anchor distT="0" distB="0" distL="114300" distR="114300" simplePos="0" relativeHeight="251658244" behindDoc="0" locked="0" layoutInCell="1" allowOverlap="1" wp14:anchorId="46559F70" wp14:editId="46559F71">
            <wp:simplePos x="0" y="0"/>
            <wp:positionH relativeFrom="column">
              <wp:posOffset>-26035</wp:posOffset>
            </wp:positionH>
            <wp:positionV relativeFrom="paragraph">
              <wp:posOffset>321310</wp:posOffset>
            </wp:positionV>
            <wp:extent cx="1031240" cy="125730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 Code: KPT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1240" cy="1257300"/>
                    </a:xfrm>
                    <a:prstGeom prst="rect">
                      <a:avLst/>
                    </a:prstGeom>
                    <a:noFill/>
                    <a:ln>
                      <a:noFill/>
                    </a:ln>
                  </pic:spPr>
                </pic:pic>
              </a:graphicData>
            </a:graphic>
          </wp:anchor>
        </w:drawing>
      </w:r>
      <w:r w:rsidRPr="00603837">
        <w:rPr>
          <w:rFonts w:ascii="Arial" w:hAnsi="Arial" w:cs="Arial"/>
          <w:color w:val="7030A0"/>
          <w:sz w:val="28"/>
          <w:szCs w:val="28"/>
        </w:rPr>
        <w:t>Vision</w:t>
      </w:r>
    </w:p>
    <w:tbl>
      <w:tblPr>
        <w:tblW w:w="6341" w:type="dxa"/>
        <w:tblCellMar>
          <w:left w:w="0" w:type="dxa"/>
          <w:right w:w="144" w:type="dxa"/>
        </w:tblCellMar>
        <w:tblLook w:val="04A0" w:firstRow="1" w:lastRow="0" w:firstColumn="1" w:lastColumn="0" w:noHBand="0" w:noVBand="1"/>
        <w:tblDescription w:val="Photo with item description"/>
      </w:tblPr>
      <w:tblGrid>
        <w:gridCol w:w="2212"/>
        <w:gridCol w:w="4129"/>
      </w:tblGrid>
      <w:tr w:rsidR="00657E8B" w:rsidRPr="00657E8B" w14:paraId="46559F07" w14:textId="77777777" w:rsidTr="0066102A">
        <w:trPr>
          <w:trHeight w:val="3672"/>
        </w:trPr>
        <w:tc>
          <w:tcPr>
            <w:tcW w:w="2212" w:type="dxa"/>
          </w:tcPr>
          <w:p w14:paraId="46559F02" w14:textId="77777777" w:rsidR="00657E8B" w:rsidRPr="00657E8B" w:rsidRDefault="00657E8B" w:rsidP="0066102A">
            <w:pPr>
              <w:rPr>
                <w:rFonts w:ascii="Arial" w:hAnsi="Arial" w:cs="Arial"/>
                <w:sz w:val="22"/>
                <w:szCs w:val="22"/>
              </w:rPr>
            </w:pPr>
          </w:p>
        </w:tc>
        <w:tc>
          <w:tcPr>
            <w:tcW w:w="4129" w:type="dxa"/>
          </w:tcPr>
          <w:p w14:paraId="46559F03" w14:textId="77777777" w:rsidR="008F64E6" w:rsidRDefault="008F64E6" w:rsidP="0066102A">
            <w:pPr>
              <w:rPr>
                <w:rFonts w:ascii="Arial" w:hAnsi="Arial" w:cs="Arial"/>
                <w:sz w:val="22"/>
                <w:szCs w:val="22"/>
              </w:rPr>
            </w:pPr>
          </w:p>
          <w:p w14:paraId="46559F04" w14:textId="31720FC4" w:rsidR="008F64E6" w:rsidRDefault="008F64E6" w:rsidP="0066102A">
            <w:pPr>
              <w:rPr>
                <w:rFonts w:ascii="Arial" w:hAnsi="Arial" w:cs="Arial"/>
                <w:sz w:val="22"/>
                <w:szCs w:val="22"/>
              </w:rPr>
            </w:pPr>
            <w:r>
              <w:rPr>
                <w:rFonts w:ascii="Arial" w:hAnsi="Arial" w:cs="Arial"/>
                <w:sz w:val="22"/>
                <w:szCs w:val="22"/>
              </w:rPr>
              <w:t xml:space="preserve">Vision </w:t>
            </w:r>
            <w:r w:rsidR="00727BAF">
              <w:rPr>
                <w:rFonts w:ascii="Arial" w:hAnsi="Arial" w:cs="Arial"/>
                <w:sz w:val="22"/>
                <w:szCs w:val="22"/>
              </w:rPr>
              <w:t xml:space="preserve">- </w:t>
            </w:r>
            <w:r>
              <w:rPr>
                <w:rFonts w:ascii="Arial" w:hAnsi="Arial" w:cs="Arial"/>
                <w:sz w:val="22"/>
                <w:szCs w:val="22"/>
              </w:rPr>
              <w:t>you may be asked to take your child to the optician or referral to the orthoptist may be required.</w:t>
            </w:r>
          </w:p>
          <w:p w14:paraId="46559F05" w14:textId="77777777" w:rsidR="00657E8B" w:rsidRPr="00657E8B" w:rsidRDefault="00647D3B" w:rsidP="0066102A">
            <w:pPr>
              <w:rPr>
                <w:rFonts w:ascii="Arial" w:hAnsi="Arial" w:cs="Arial"/>
                <w:sz w:val="22"/>
                <w:szCs w:val="22"/>
              </w:rPr>
            </w:pPr>
            <w:r>
              <w:rPr>
                <w:rFonts w:ascii="Arial" w:hAnsi="Arial" w:cs="Arial"/>
                <w:sz w:val="22"/>
                <w:szCs w:val="22"/>
              </w:rPr>
              <w:t xml:space="preserve">Conditions such as squints and unequal vision require detection and treatment before </w:t>
            </w:r>
            <w:r w:rsidR="00845D2E">
              <w:rPr>
                <w:rFonts w:ascii="Arial" w:hAnsi="Arial" w:cs="Arial"/>
                <w:sz w:val="22"/>
                <w:szCs w:val="22"/>
              </w:rPr>
              <w:t xml:space="preserve">the age of 7. </w:t>
            </w:r>
          </w:p>
          <w:p w14:paraId="46559F06" w14:textId="77777777" w:rsidR="00657E8B" w:rsidRPr="00657E8B" w:rsidRDefault="00657E8B" w:rsidP="0066102A">
            <w:pPr>
              <w:rPr>
                <w:rFonts w:ascii="Arial" w:hAnsi="Arial" w:cs="Arial"/>
                <w:sz w:val="22"/>
                <w:szCs w:val="22"/>
              </w:rPr>
            </w:pPr>
          </w:p>
        </w:tc>
      </w:tr>
    </w:tbl>
    <w:p w14:paraId="46559F08" w14:textId="77777777" w:rsidR="00120437" w:rsidRPr="00657E8B" w:rsidRDefault="00120437" w:rsidP="00C675C6">
      <w:pPr>
        <w:rPr>
          <w:rFonts w:ascii="Arial" w:hAnsi="Arial" w:cs="Arial"/>
          <w:sz w:val="22"/>
          <w:szCs w:val="22"/>
        </w:rPr>
      </w:pPr>
    </w:p>
    <w:p w14:paraId="46559F09" w14:textId="77777777" w:rsidR="00120437" w:rsidRPr="00657E8B" w:rsidRDefault="007B4096" w:rsidP="00C675C6">
      <w:pPr>
        <w:rPr>
          <w:rFonts w:ascii="Arial" w:hAnsi="Arial" w:cs="Arial"/>
          <w:sz w:val="22"/>
          <w:szCs w:val="22"/>
        </w:rPr>
      </w:pPr>
      <w:r>
        <w:rPr>
          <w:noProof/>
          <w:lang w:eastAsia="en-GB"/>
        </w:rPr>
        <mc:AlternateContent>
          <mc:Choice Requires="wps">
            <w:drawing>
              <wp:anchor distT="0" distB="0" distL="114300" distR="114300" simplePos="0" relativeHeight="251664397" behindDoc="0" locked="0" layoutInCell="1" allowOverlap="1" wp14:anchorId="46559F72" wp14:editId="46559F73">
                <wp:simplePos x="0" y="0"/>
                <wp:positionH relativeFrom="column">
                  <wp:posOffset>0</wp:posOffset>
                </wp:positionH>
                <wp:positionV relativeFrom="paragraph">
                  <wp:posOffset>-51435</wp:posOffset>
                </wp:positionV>
                <wp:extent cx="4005580" cy="417195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005580" cy="4171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txbx>
                        <w:txbxContent>
                          <w:p w14:paraId="46559FFE" w14:textId="77777777" w:rsidR="007B4096" w:rsidRPr="00603837" w:rsidRDefault="007B4096" w:rsidP="007B4096">
                            <w:pPr>
                              <w:spacing w:after="160"/>
                              <w:contextualSpacing/>
                              <w:rPr>
                                <w:rFonts w:ascii="Arial" w:hAnsi="Arial" w:cs="Arial"/>
                                <w:color w:val="7030A0"/>
                                <w:sz w:val="28"/>
                                <w:szCs w:val="28"/>
                              </w:rPr>
                            </w:pPr>
                            <w:r w:rsidRPr="00603837">
                              <w:rPr>
                                <w:rFonts w:ascii="Arial" w:hAnsi="Arial" w:cs="Arial"/>
                                <w:color w:val="7030A0"/>
                                <w:sz w:val="28"/>
                                <w:szCs w:val="28"/>
                              </w:rPr>
                              <w:t>Praise</w:t>
                            </w:r>
                          </w:p>
                          <w:p w14:paraId="46559FFF" w14:textId="77777777" w:rsidR="007B4096" w:rsidRPr="00E677F4" w:rsidRDefault="007B4096" w:rsidP="007B4096">
                            <w:pPr>
                              <w:spacing w:after="160"/>
                              <w:contextualSpacing/>
                              <w:rPr>
                                <w:rFonts w:ascii="Arial" w:hAnsi="Arial" w:cs="Arial"/>
                                <w:b/>
                                <w:color w:val="7030A0"/>
                                <w:sz w:val="22"/>
                              </w:rPr>
                            </w:pPr>
                          </w:p>
                          <w:p w14:paraId="4655A000" w14:textId="77777777" w:rsidR="007B4096" w:rsidRPr="00E677F4" w:rsidRDefault="007B4096" w:rsidP="007B4096">
                            <w:pPr>
                              <w:rPr>
                                <w:rFonts w:ascii="Arial" w:hAnsi="Arial" w:cs="Arial"/>
                                <w:sz w:val="22"/>
                              </w:rPr>
                            </w:pPr>
                            <w:r w:rsidRPr="00E677F4">
                              <w:rPr>
                                <w:rFonts w:ascii="Arial" w:hAnsi="Arial" w:cs="Arial"/>
                                <w:sz w:val="22"/>
                              </w:rPr>
                              <w:t>As an aid to changing behaviour, praise plays an important role. It gives your child the attention they want, but only for being well behaved.</w:t>
                            </w:r>
                          </w:p>
                          <w:p w14:paraId="4655A001" w14:textId="77777777" w:rsidR="007B4096" w:rsidRPr="00E677F4" w:rsidRDefault="007B4096" w:rsidP="007B4096">
                            <w:pPr>
                              <w:rPr>
                                <w:rFonts w:ascii="Arial" w:hAnsi="Arial" w:cs="Arial"/>
                                <w:sz w:val="22"/>
                              </w:rPr>
                            </w:pPr>
                            <w:r w:rsidRPr="00E677F4">
                              <w:rPr>
                                <w:rFonts w:ascii="Arial" w:hAnsi="Arial" w:cs="Arial"/>
                                <w:sz w:val="22"/>
                              </w:rPr>
                              <w:t xml:space="preserve">Praising must be used in conjunction with ignoring. It is very important to always notice when your child is behaving well. </w:t>
                            </w:r>
                          </w:p>
                          <w:p w14:paraId="4655A002" w14:textId="77777777" w:rsidR="007B4096" w:rsidRDefault="007B4096" w:rsidP="007B4096">
                            <w:pPr>
                              <w:rPr>
                                <w:rFonts w:ascii="Arial" w:hAnsi="Arial" w:cs="Arial"/>
                                <w:sz w:val="22"/>
                              </w:rPr>
                            </w:pPr>
                            <w:r w:rsidRPr="00E677F4">
                              <w:rPr>
                                <w:rFonts w:ascii="Arial" w:hAnsi="Arial" w:cs="Arial"/>
                                <w:sz w:val="22"/>
                              </w:rPr>
                              <w:t>On some days it might be difficult to find something to praise about your child, but do try to comment positively on something however small every day.</w:t>
                            </w:r>
                          </w:p>
                          <w:p w14:paraId="4655A003" w14:textId="77777777" w:rsidR="007B4096" w:rsidRPr="00E677F4" w:rsidRDefault="007B4096" w:rsidP="007B4096">
                            <w:pPr>
                              <w:rPr>
                                <w:rFonts w:ascii="Arial" w:hAnsi="Arial" w:cs="Arial"/>
                                <w:sz w:val="22"/>
                              </w:rPr>
                            </w:pPr>
                          </w:p>
                          <w:p w14:paraId="4655A004" w14:textId="77777777" w:rsidR="007B4096" w:rsidRPr="00603837" w:rsidRDefault="007B4096" w:rsidP="007B4096">
                            <w:pPr>
                              <w:spacing w:after="160"/>
                              <w:contextualSpacing/>
                              <w:rPr>
                                <w:rFonts w:ascii="Arial" w:hAnsi="Arial" w:cs="Arial"/>
                                <w:color w:val="7030A0"/>
                                <w:sz w:val="28"/>
                                <w:szCs w:val="28"/>
                              </w:rPr>
                            </w:pPr>
                            <w:r w:rsidRPr="00603837">
                              <w:rPr>
                                <w:rFonts w:ascii="Arial" w:hAnsi="Arial" w:cs="Arial"/>
                                <w:color w:val="7030A0"/>
                                <w:sz w:val="28"/>
                                <w:szCs w:val="28"/>
                              </w:rPr>
                              <w:t>Routine</w:t>
                            </w:r>
                          </w:p>
                          <w:p w14:paraId="4655A005" w14:textId="77777777" w:rsidR="007B4096" w:rsidRPr="00E677F4" w:rsidRDefault="007B4096" w:rsidP="007B4096">
                            <w:pPr>
                              <w:spacing w:after="160"/>
                              <w:contextualSpacing/>
                              <w:rPr>
                                <w:rFonts w:ascii="Arial" w:hAnsi="Arial" w:cs="Arial"/>
                                <w:color w:val="7030A0"/>
                                <w:sz w:val="22"/>
                              </w:rPr>
                            </w:pPr>
                          </w:p>
                          <w:p w14:paraId="4655A006" w14:textId="77777777" w:rsidR="007B4096" w:rsidRPr="00E677F4" w:rsidRDefault="007B4096" w:rsidP="007B4096">
                            <w:pPr>
                              <w:rPr>
                                <w:rFonts w:ascii="Arial" w:hAnsi="Arial" w:cs="Arial"/>
                                <w:sz w:val="22"/>
                              </w:rPr>
                            </w:pPr>
                            <w:r w:rsidRPr="00E677F4">
                              <w:rPr>
                                <w:rFonts w:ascii="Arial" w:hAnsi="Arial" w:cs="Arial"/>
                                <w:sz w:val="22"/>
                              </w:rPr>
                              <w:t>Children like routine, it makes them feel safe and secure e.g. bedtime, mealtimes. Be clear about what you expect from your child and what they can expect from you.</w:t>
                            </w:r>
                          </w:p>
                          <w:p w14:paraId="4655A007" w14:textId="77777777" w:rsidR="007B4096" w:rsidRPr="00E677F4" w:rsidRDefault="007B4096" w:rsidP="007B4096">
                            <w:pPr>
                              <w:pStyle w:val="ListParagraph"/>
                              <w:numPr>
                                <w:ilvl w:val="0"/>
                                <w:numId w:val="19"/>
                              </w:numPr>
                              <w:spacing w:after="160"/>
                              <w:contextualSpacing/>
                              <w:rPr>
                                <w:rFonts w:ascii="Arial" w:hAnsi="Arial" w:cs="Arial"/>
                                <w:sz w:val="22"/>
                              </w:rPr>
                            </w:pPr>
                            <w:r w:rsidRPr="00E677F4">
                              <w:rPr>
                                <w:rFonts w:ascii="Arial" w:hAnsi="Arial" w:cs="Arial"/>
                                <w:sz w:val="22"/>
                              </w:rPr>
                              <w:t xml:space="preserve">Always stick to what you say </w:t>
                            </w:r>
                          </w:p>
                          <w:p w14:paraId="4655A008" w14:textId="77777777" w:rsidR="007B4096" w:rsidRPr="00E677F4" w:rsidRDefault="007B4096" w:rsidP="007B4096">
                            <w:pPr>
                              <w:pStyle w:val="ListParagraph"/>
                              <w:numPr>
                                <w:ilvl w:val="0"/>
                                <w:numId w:val="19"/>
                              </w:numPr>
                              <w:spacing w:after="160"/>
                              <w:contextualSpacing/>
                              <w:rPr>
                                <w:rFonts w:ascii="Arial" w:hAnsi="Arial" w:cs="Arial"/>
                                <w:sz w:val="22"/>
                              </w:rPr>
                            </w:pPr>
                            <w:r w:rsidRPr="00E677F4">
                              <w:rPr>
                                <w:rFonts w:ascii="Arial" w:hAnsi="Arial" w:cs="Arial"/>
                                <w:sz w:val="22"/>
                              </w:rPr>
                              <w:t>Structure and routine help children control their behaviour</w:t>
                            </w:r>
                          </w:p>
                          <w:p w14:paraId="4655A009" w14:textId="77777777" w:rsidR="007B4096" w:rsidRPr="00E677F4" w:rsidRDefault="007B4096" w:rsidP="007B4096">
                            <w:pPr>
                              <w:pStyle w:val="ListParagraph"/>
                              <w:numPr>
                                <w:ilvl w:val="0"/>
                                <w:numId w:val="19"/>
                              </w:numPr>
                              <w:spacing w:after="160"/>
                              <w:contextualSpacing/>
                              <w:rPr>
                                <w:rFonts w:ascii="Arial" w:hAnsi="Arial" w:cs="Arial"/>
                                <w:sz w:val="22"/>
                              </w:rPr>
                            </w:pPr>
                            <w:r w:rsidRPr="00E677F4">
                              <w:rPr>
                                <w:rFonts w:ascii="Arial" w:hAnsi="Arial" w:cs="Arial"/>
                                <w:sz w:val="22"/>
                              </w:rPr>
                              <w:t>Children need to understand the consequences of not doing what you ask</w:t>
                            </w:r>
                          </w:p>
                          <w:p w14:paraId="4655A00A" w14:textId="77777777" w:rsidR="007B4096" w:rsidRDefault="007B4096" w:rsidP="007B4096">
                            <w:pPr>
                              <w:rPr>
                                <w:rFonts w:ascii="Arial" w:hAnsi="Arial" w:cs="Arial"/>
                                <w:sz w:val="22"/>
                              </w:rPr>
                            </w:pPr>
                            <w:r w:rsidRPr="00E677F4">
                              <w:rPr>
                                <w:rFonts w:ascii="Arial" w:hAnsi="Arial" w:cs="Arial"/>
                                <w:sz w:val="22"/>
                              </w:rPr>
                              <w:t>Do not make threats to your children and then change your mind. This undermines your authority and encourage your child to keep testing you.</w:t>
                            </w:r>
                          </w:p>
                          <w:p w14:paraId="4655A00B" w14:textId="77777777" w:rsidR="007B4096" w:rsidRDefault="007B4096" w:rsidP="007B4096">
                            <w:pPr>
                              <w:rPr>
                                <w:rFonts w:ascii="Arial" w:hAnsi="Arial" w:cs="Arial"/>
                                <w:sz w:val="22"/>
                              </w:rPr>
                            </w:pPr>
                          </w:p>
                          <w:p w14:paraId="4655A00C" w14:textId="77777777" w:rsidR="007B4096" w:rsidRPr="00E677F4" w:rsidRDefault="007B4096" w:rsidP="007B4096">
                            <w:pPr>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559F72" id="Text Box 24" o:spid="_x0000_s1031" type="#_x0000_t202" style="position:absolute;margin-left:0;margin-top:-4.05pt;width:315.4pt;height:328.5pt;z-index:251664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" filled="f" stroked="f">
                <v:textbox>
                  <w:txbxContent>
                    <w:p w14:paraId="46559FFE" w14:textId="77777777" w:rsidR="007B4096" w:rsidRPr="00603837" w:rsidRDefault="007B4096" w:rsidP="007B4096">
                      <w:pPr>
                        <w:spacing w:after="160"/>
                        <w:contextualSpacing/>
                        <w:rPr>
                          <w:rFonts w:ascii="Arial" w:hAnsi="Arial" w:cs="Arial"/>
                          <w:color w:val="7030A0"/>
                          <w:sz w:val="28"/>
                          <w:szCs w:val="28"/>
                        </w:rPr>
                      </w:pPr>
                      <w:r w:rsidRPr="00603837">
                        <w:rPr>
                          <w:rFonts w:ascii="Arial" w:hAnsi="Arial" w:cs="Arial"/>
                          <w:color w:val="7030A0"/>
                          <w:sz w:val="28"/>
                          <w:szCs w:val="28"/>
                        </w:rPr>
                        <w:t>Praise</w:t>
                      </w:r>
                    </w:p>
                    <w:p w14:paraId="46559FFF" w14:textId="77777777" w:rsidR="007B4096" w:rsidRPr="00E677F4" w:rsidRDefault="007B4096" w:rsidP="007B4096">
                      <w:pPr>
                        <w:spacing w:after="160"/>
                        <w:contextualSpacing/>
                        <w:rPr>
                          <w:rFonts w:ascii="Arial" w:hAnsi="Arial" w:cs="Arial"/>
                          <w:b/>
                          <w:color w:val="7030A0"/>
                          <w:sz w:val="22"/>
                        </w:rPr>
                      </w:pPr>
                    </w:p>
                    <w:p w14:paraId="4655A000" w14:textId="77777777" w:rsidR="007B4096" w:rsidRPr="00E677F4" w:rsidRDefault="007B4096" w:rsidP="007B4096">
                      <w:pPr>
                        <w:rPr>
                          <w:rFonts w:ascii="Arial" w:hAnsi="Arial" w:cs="Arial"/>
                          <w:sz w:val="22"/>
                        </w:rPr>
                      </w:pPr>
                      <w:r w:rsidRPr="00E677F4">
                        <w:rPr>
                          <w:rFonts w:ascii="Arial" w:hAnsi="Arial" w:cs="Arial"/>
                          <w:sz w:val="22"/>
                        </w:rPr>
                        <w:t>As an aid to changing behaviour, praise plays an important role. It gives your child the attention they want, but only for being well behaved.</w:t>
                      </w:r>
                    </w:p>
                    <w:p w14:paraId="4655A001" w14:textId="77777777" w:rsidR="007B4096" w:rsidRPr="00E677F4" w:rsidRDefault="007B4096" w:rsidP="007B4096">
                      <w:pPr>
                        <w:rPr>
                          <w:rFonts w:ascii="Arial" w:hAnsi="Arial" w:cs="Arial"/>
                          <w:sz w:val="22"/>
                        </w:rPr>
                      </w:pPr>
                      <w:r w:rsidRPr="00E677F4">
                        <w:rPr>
                          <w:rFonts w:ascii="Arial" w:hAnsi="Arial" w:cs="Arial"/>
                          <w:sz w:val="22"/>
                        </w:rPr>
                        <w:t xml:space="preserve">Praising must be used in conjunction with ignoring. It is very important to always notice when your child is behaving well. </w:t>
                      </w:r>
                    </w:p>
                    <w:p w14:paraId="4655A002" w14:textId="77777777" w:rsidR="007B4096" w:rsidRDefault="007B4096" w:rsidP="007B4096">
                      <w:pPr>
                        <w:rPr>
                          <w:rFonts w:ascii="Arial" w:hAnsi="Arial" w:cs="Arial"/>
                          <w:sz w:val="22"/>
                        </w:rPr>
                      </w:pPr>
                      <w:r w:rsidRPr="00E677F4">
                        <w:rPr>
                          <w:rFonts w:ascii="Arial" w:hAnsi="Arial" w:cs="Arial"/>
                          <w:sz w:val="22"/>
                        </w:rPr>
                        <w:t>On some days it might be difficult to find something to praise about your child, but do try to comment positively on something however small every day.</w:t>
                      </w:r>
                    </w:p>
                    <w:p w14:paraId="4655A003" w14:textId="77777777" w:rsidR="007B4096" w:rsidRPr="00E677F4" w:rsidRDefault="007B4096" w:rsidP="007B4096">
                      <w:pPr>
                        <w:rPr>
                          <w:rFonts w:ascii="Arial" w:hAnsi="Arial" w:cs="Arial"/>
                          <w:sz w:val="22"/>
                        </w:rPr>
                      </w:pPr>
                    </w:p>
                    <w:p w14:paraId="4655A004" w14:textId="77777777" w:rsidR="007B4096" w:rsidRPr="00603837" w:rsidRDefault="007B4096" w:rsidP="007B4096">
                      <w:pPr>
                        <w:spacing w:after="160"/>
                        <w:contextualSpacing/>
                        <w:rPr>
                          <w:rFonts w:ascii="Arial" w:hAnsi="Arial" w:cs="Arial"/>
                          <w:color w:val="7030A0"/>
                          <w:sz w:val="28"/>
                          <w:szCs w:val="28"/>
                        </w:rPr>
                      </w:pPr>
                      <w:r w:rsidRPr="00603837">
                        <w:rPr>
                          <w:rFonts w:ascii="Arial" w:hAnsi="Arial" w:cs="Arial"/>
                          <w:color w:val="7030A0"/>
                          <w:sz w:val="28"/>
                          <w:szCs w:val="28"/>
                        </w:rPr>
                        <w:t>Routine</w:t>
                      </w:r>
                    </w:p>
                    <w:p w14:paraId="4655A005" w14:textId="77777777" w:rsidR="007B4096" w:rsidRPr="00E677F4" w:rsidRDefault="007B4096" w:rsidP="007B4096">
                      <w:pPr>
                        <w:spacing w:after="160"/>
                        <w:contextualSpacing/>
                        <w:rPr>
                          <w:rFonts w:ascii="Arial" w:hAnsi="Arial" w:cs="Arial"/>
                          <w:color w:val="7030A0"/>
                          <w:sz w:val="22"/>
                        </w:rPr>
                      </w:pPr>
                    </w:p>
                    <w:p w14:paraId="4655A006" w14:textId="77777777" w:rsidR="007B4096" w:rsidRPr="00E677F4" w:rsidRDefault="007B4096" w:rsidP="007B4096">
                      <w:pPr>
                        <w:rPr>
                          <w:rFonts w:ascii="Arial" w:hAnsi="Arial" w:cs="Arial"/>
                          <w:sz w:val="22"/>
                        </w:rPr>
                      </w:pPr>
                      <w:r w:rsidRPr="00E677F4">
                        <w:rPr>
                          <w:rFonts w:ascii="Arial" w:hAnsi="Arial" w:cs="Arial"/>
                          <w:sz w:val="22"/>
                        </w:rPr>
                        <w:t>Children like routine, it makes them feel safe and secure e.g. bedtime, mealtimes. Be clear about what you expect from your child and what they can expect from you.</w:t>
                      </w:r>
                    </w:p>
                    <w:p w14:paraId="4655A007" w14:textId="77777777" w:rsidR="007B4096" w:rsidRPr="00E677F4" w:rsidRDefault="007B4096" w:rsidP="007B4096">
                      <w:pPr>
                        <w:pStyle w:val="ListParagraph"/>
                        <w:numPr>
                          <w:ilvl w:val="0"/>
                          <w:numId w:val="19"/>
                        </w:numPr>
                        <w:spacing w:after="160"/>
                        <w:contextualSpacing/>
                        <w:rPr>
                          <w:rFonts w:ascii="Arial" w:hAnsi="Arial" w:cs="Arial"/>
                          <w:sz w:val="22"/>
                        </w:rPr>
                      </w:pPr>
                      <w:r w:rsidRPr="00E677F4">
                        <w:rPr>
                          <w:rFonts w:ascii="Arial" w:hAnsi="Arial" w:cs="Arial"/>
                          <w:sz w:val="22"/>
                        </w:rPr>
                        <w:t xml:space="preserve">Always stick to what you say </w:t>
                      </w:r>
                    </w:p>
                    <w:p w14:paraId="4655A008" w14:textId="77777777" w:rsidR="007B4096" w:rsidRPr="00E677F4" w:rsidRDefault="007B4096" w:rsidP="007B4096">
                      <w:pPr>
                        <w:pStyle w:val="ListParagraph"/>
                        <w:numPr>
                          <w:ilvl w:val="0"/>
                          <w:numId w:val="19"/>
                        </w:numPr>
                        <w:spacing w:after="160"/>
                        <w:contextualSpacing/>
                        <w:rPr>
                          <w:rFonts w:ascii="Arial" w:hAnsi="Arial" w:cs="Arial"/>
                          <w:sz w:val="22"/>
                        </w:rPr>
                      </w:pPr>
                      <w:r w:rsidRPr="00E677F4">
                        <w:rPr>
                          <w:rFonts w:ascii="Arial" w:hAnsi="Arial" w:cs="Arial"/>
                          <w:sz w:val="22"/>
                        </w:rPr>
                        <w:t>Structure and routine help children control their behaviour</w:t>
                      </w:r>
                    </w:p>
                    <w:p w14:paraId="4655A009" w14:textId="77777777" w:rsidR="007B4096" w:rsidRPr="00E677F4" w:rsidRDefault="007B4096" w:rsidP="007B4096">
                      <w:pPr>
                        <w:pStyle w:val="ListParagraph"/>
                        <w:numPr>
                          <w:ilvl w:val="0"/>
                          <w:numId w:val="19"/>
                        </w:numPr>
                        <w:spacing w:after="160"/>
                        <w:contextualSpacing/>
                        <w:rPr>
                          <w:rFonts w:ascii="Arial" w:hAnsi="Arial" w:cs="Arial"/>
                          <w:sz w:val="22"/>
                        </w:rPr>
                      </w:pPr>
                      <w:r w:rsidRPr="00E677F4">
                        <w:rPr>
                          <w:rFonts w:ascii="Arial" w:hAnsi="Arial" w:cs="Arial"/>
                          <w:sz w:val="22"/>
                        </w:rPr>
                        <w:t>Children need to understand the consequences of not doing what you ask</w:t>
                      </w:r>
                    </w:p>
                    <w:p w14:paraId="4655A00A" w14:textId="77777777" w:rsidR="007B4096" w:rsidRDefault="007B4096" w:rsidP="007B4096">
                      <w:pPr>
                        <w:rPr>
                          <w:rFonts w:ascii="Arial" w:hAnsi="Arial" w:cs="Arial"/>
                          <w:sz w:val="22"/>
                        </w:rPr>
                      </w:pPr>
                      <w:r w:rsidRPr="00E677F4">
                        <w:rPr>
                          <w:rFonts w:ascii="Arial" w:hAnsi="Arial" w:cs="Arial"/>
                          <w:sz w:val="22"/>
                        </w:rPr>
                        <w:t>Do not make threats to your children and then change your mind. This undermines your authority and encourage your child to keep testing you.</w:t>
                      </w:r>
                    </w:p>
                    <w:p w14:paraId="4655A00B" w14:textId="77777777" w:rsidR="007B4096" w:rsidRDefault="007B4096" w:rsidP="007B4096">
                      <w:pPr>
                        <w:rPr>
                          <w:rFonts w:ascii="Arial" w:hAnsi="Arial" w:cs="Arial"/>
                          <w:sz w:val="22"/>
                        </w:rPr>
                      </w:pPr>
                    </w:p>
                    <w:p w14:paraId="4655A00C" w14:textId="77777777" w:rsidR="007B4096" w:rsidRPr="00E677F4" w:rsidRDefault="007B4096" w:rsidP="007B4096">
                      <w:pPr>
                        <w:rPr>
                          <w:rFonts w:ascii="Arial" w:hAnsi="Arial" w:cs="Arial"/>
                          <w:sz w:val="22"/>
                        </w:rPr>
                      </w:pPr>
                    </w:p>
                  </w:txbxContent>
                </v:textbox>
                <w10:wrap type="square"/>
              </v:shape>
            </w:pict>
          </mc:Fallback>
        </mc:AlternateContent>
      </w:r>
    </w:p>
    <w:p w14:paraId="46559F0A" w14:textId="77777777" w:rsidR="00120437" w:rsidRPr="00657E8B" w:rsidRDefault="00120437" w:rsidP="00C675C6">
      <w:pPr>
        <w:rPr>
          <w:rFonts w:ascii="Arial" w:hAnsi="Arial" w:cs="Arial"/>
          <w:sz w:val="22"/>
          <w:szCs w:val="22"/>
        </w:rPr>
      </w:pPr>
    </w:p>
    <w:p w14:paraId="46559F0B" w14:textId="77777777" w:rsidR="00120437" w:rsidRPr="00657E8B" w:rsidRDefault="00120437" w:rsidP="00C675C6">
      <w:pPr>
        <w:rPr>
          <w:rFonts w:ascii="Arial" w:hAnsi="Arial" w:cs="Arial"/>
          <w:sz w:val="22"/>
          <w:szCs w:val="22"/>
        </w:rPr>
      </w:pPr>
    </w:p>
    <w:p w14:paraId="46559F0C" w14:textId="77777777" w:rsidR="00120437" w:rsidRPr="00657E8B" w:rsidRDefault="00120437" w:rsidP="00C675C6">
      <w:pPr>
        <w:rPr>
          <w:rFonts w:ascii="Arial" w:hAnsi="Arial" w:cs="Arial"/>
          <w:sz w:val="22"/>
          <w:szCs w:val="22"/>
        </w:rPr>
      </w:pPr>
    </w:p>
    <w:p w14:paraId="46559F0D" w14:textId="77777777" w:rsidR="00120437" w:rsidRPr="00657E8B" w:rsidRDefault="00120437" w:rsidP="00C675C6">
      <w:pPr>
        <w:rPr>
          <w:rFonts w:ascii="Arial" w:hAnsi="Arial" w:cs="Arial"/>
          <w:sz w:val="22"/>
          <w:szCs w:val="22"/>
        </w:rPr>
      </w:pPr>
    </w:p>
    <w:p w14:paraId="46559F0E" w14:textId="77777777" w:rsidR="00120437" w:rsidRPr="00657E8B" w:rsidRDefault="00120437" w:rsidP="00C675C6">
      <w:pPr>
        <w:rPr>
          <w:rFonts w:ascii="Arial" w:hAnsi="Arial" w:cs="Arial"/>
          <w:sz w:val="22"/>
          <w:szCs w:val="22"/>
        </w:rPr>
      </w:pPr>
    </w:p>
    <w:p w14:paraId="46559F0F" w14:textId="77777777" w:rsidR="00120437" w:rsidRPr="00657E8B" w:rsidRDefault="00120437" w:rsidP="00C675C6">
      <w:pPr>
        <w:rPr>
          <w:rFonts w:ascii="Arial" w:hAnsi="Arial" w:cs="Arial"/>
          <w:sz w:val="22"/>
          <w:szCs w:val="22"/>
        </w:rPr>
      </w:pPr>
    </w:p>
    <w:p w14:paraId="46559F10" w14:textId="77777777" w:rsidR="00120437" w:rsidRPr="00657E8B" w:rsidRDefault="00120437" w:rsidP="00C675C6">
      <w:pPr>
        <w:rPr>
          <w:rFonts w:ascii="Arial" w:hAnsi="Arial" w:cs="Arial"/>
          <w:sz w:val="22"/>
          <w:szCs w:val="22"/>
        </w:rPr>
      </w:pPr>
    </w:p>
    <w:p w14:paraId="46559F11" w14:textId="77777777" w:rsidR="00120437" w:rsidRPr="00657E8B" w:rsidRDefault="00120437" w:rsidP="00C675C6">
      <w:pPr>
        <w:rPr>
          <w:rFonts w:ascii="Arial" w:hAnsi="Arial" w:cs="Arial"/>
          <w:sz w:val="22"/>
          <w:szCs w:val="22"/>
        </w:rPr>
      </w:pPr>
    </w:p>
    <w:p w14:paraId="46559F12" w14:textId="77777777" w:rsidR="00120437" w:rsidRPr="00657E8B" w:rsidRDefault="00120437" w:rsidP="00C675C6">
      <w:pPr>
        <w:rPr>
          <w:rFonts w:ascii="Arial" w:hAnsi="Arial" w:cs="Arial"/>
          <w:sz w:val="22"/>
          <w:szCs w:val="22"/>
        </w:rPr>
      </w:pPr>
    </w:p>
    <w:p w14:paraId="46559F13" w14:textId="77777777" w:rsidR="00120437" w:rsidRPr="00657E8B" w:rsidRDefault="00120437" w:rsidP="00C675C6">
      <w:pPr>
        <w:rPr>
          <w:rFonts w:ascii="Arial" w:hAnsi="Arial" w:cs="Arial"/>
          <w:sz w:val="22"/>
          <w:szCs w:val="22"/>
        </w:rPr>
      </w:pPr>
    </w:p>
    <w:p w14:paraId="46559F14" w14:textId="77777777" w:rsidR="00120437" w:rsidRPr="00657E8B" w:rsidRDefault="00120437" w:rsidP="00C675C6">
      <w:pPr>
        <w:rPr>
          <w:rFonts w:ascii="Arial" w:hAnsi="Arial" w:cs="Arial"/>
          <w:sz w:val="22"/>
          <w:szCs w:val="22"/>
        </w:rPr>
      </w:pPr>
    </w:p>
    <w:p w14:paraId="46559F15" w14:textId="77777777" w:rsidR="00120437" w:rsidRPr="00657E8B" w:rsidRDefault="00120437" w:rsidP="00C675C6">
      <w:pPr>
        <w:rPr>
          <w:rFonts w:ascii="Arial" w:hAnsi="Arial" w:cs="Arial"/>
          <w:sz w:val="22"/>
          <w:szCs w:val="22"/>
        </w:rPr>
      </w:pPr>
    </w:p>
    <w:p w14:paraId="46559F16" w14:textId="77777777" w:rsidR="00120437" w:rsidRPr="00657E8B" w:rsidRDefault="00120437" w:rsidP="00C675C6">
      <w:pPr>
        <w:rPr>
          <w:rFonts w:ascii="Arial" w:hAnsi="Arial" w:cs="Arial"/>
          <w:sz w:val="22"/>
          <w:szCs w:val="22"/>
        </w:rPr>
      </w:pPr>
    </w:p>
    <w:p w14:paraId="46559F17" w14:textId="77777777" w:rsidR="00120437" w:rsidRPr="00657E8B" w:rsidRDefault="00120437" w:rsidP="00C675C6">
      <w:pPr>
        <w:rPr>
          <w:rFonts w:ascii="Arial" w:hAnsi="Arial" w:cs="Arial"/>
          <w:sz w:val="22"/>
          <w:szCs w:val="22"/>
        </w:rPr>
      </w:pPr>
    </w:p>
    <w:p w14:paraId="46559F18" w14:textId="77777777" w:rsidR="00120437" w:rsidRPr="00657E8B" w:rsidRDefault="00120437" w:rsidP="00C675C6">
      <w:pPr>
        <w:rPr>
          <w:rFonts w:ascii="Arial" w:hAnsi="Arial" w:cs="Arial"/>
          <w:sz w:val="22"/>
          <w:szCs w:val="22"/>
        </w:rPr>
      </w:pPr>
    </w:p>
    <w:p w14:paraId="46559F19" w14:textId="77777777" w:rsidR="00120437" w:rsidRPr="00657E8B" w:rsidRDefault="00120437" w:rsidP="00C675C6">
      <w:pPr>
        <w:rPr>
          <w:rFonts w:ascii="Arial" w:hAnsi="Arial" w:cs="Arial"/>
          <w:sz w:val="22"/>
          <w:szCs w:val="22"/>
        </w:rPr>
      </w:pPr>
    </w:p>
    <w:p w14:paraId="46559F1A" w14:textId="77777777" w:rsidR="00120437" w:rsidRPr="00657E8B" w:rsidRDefault="00120437" w:rsidP="00C675C6">
      <w:pPr>
        <w:rPr>
          <w:rFonts w:ascii="Arial" w:hAnsi="Arial" w:cs="Arial"/>
          <w:sz w:val="22"/>
          <w:szCs w:val="22"/>
        </w:rPr>
      </w:pPr>
    </w:p>
    <w:p w14:paraId="46559F1B" w14:textId="77777777" w:rsidR="00120437" w:rsidRPr="00657E8B" w:rsidRDefault="00120437" w:rsidP="00C675C6">
      <w:pPr>
        <w:rPr>
          <w:rFonts w:ascii="Arial" w:hAnsi="Arial" w:cs="Arial"/>
          <w:sz w:val="22"/>
          <w:szCs w:val="22"/>
        </w:rPr>
      </w:pPr>
    </w:p>
    <w:p w14:paraId="46559F1C" w14:textId="77777777" w:rsidR="00120437" w:rsidRPr="00657E8B" w:rsidRDefault="00120437" w:rsidP="00C675C6">
      <w:pPr>
        <w:rPr>
          <w:rFonts w:ascii="Arial" w:hAnsi="Arial" w:cs="Arial"/>
          <w:sz w:val="22"/>
          <w:szCs w:val="22"/>
        </w:rPr>
      </w:pPr>
    </w:p>
    <w:p w14:paraId="46559F1D" w14:textId="77777777" w:rsidR="00120437" w:rsidRPr="00657E8B" w:rsidRDefault="00120437" w:rsidP="00C675C6">
      <w:pPr>
        <w:rPr>
          <w:rFonts w:ascii="Arial" w:hAnsi="Arial" w:cs="Arial"/>
          <w:sz w:val="22"/>
          <w:szCs w:val="22"/>
        </w:rPr>
      </w:pPr>
    </w:p>
    <w:p w14:paraId="46559F1E" w14:textId="77777777" w:rsidR="00120437" w:rsidRPr="00657E8B" w:rsidRDefault="00120437" w:rsidP="00C675C6">
      <w:pPr>
        <w:rPr>
          <w:rFonts w:ascii="Arial" w:hAnsi="Arial" w:cs="Arial"/>
          <w:sz w:val="22"/>
          <w:szCs w:val="22"/>
        </w:rPr>
      </w:pPr>
    </w:p>
    <w:p w14:paraId="46559F1F" w14:textId="77777777" w:rsidR="00120437" w:rsidRPr="00657E8B" w:rsidRDefault="00120437" w:rsidP="00C675C6">
      <w:pPr>
        <w:rPr>
          <w:rFonts w:ascii="Arial" w:hAnsi="Arial" w:cs="Arial"/>
          <w:sz w:val="22"/>
          <w:szCs w:val="22"/>
        </w:rPr>
      </w:pPr>
    </w:p>
    <w:p w14:paraId="46559F20" w14:textId="77777777" w:rsidR="00120437" w:rsidRPr="00657E8B" w:rsidRDefault="00120437" w:rsidP="00C675C6">
      <w:pPr>
        <w:rPr>
          <w:rFonts w:ascii="Arial" w:hAnsi="Arial" w:cs="Arial"/>
          <w:sz w:val="22"/>
          <w:szCs w:val="22"/>
        </w:rPr>
      </w:pPr>
    </w:p>
    <w:p w14:paraId="46559F21" w14:textId="77777777" w:rsidR="00120437" w:rsidRPr="00657E8B" w:rsidRDefault="00120437" w:rsidP="00C675C6">
      <w:pPr>
        <w:rPr>
          <w:rFonts w:ascii="Arial" w:hAnsi="Arial" w:cs="Arial"/>
          <w:sz w:val="22"/>
          <w:szCs w:val="22"/>
        </w:rPr>
      </w:pPr>
    </w:p>
    <w:p w14:paraId="46559F22" w14:textId="77777777" w:rsidR="00120437" w:rsidRPr="00657E8B" w:rsidRDefault="00120437" w:rsidP="00C675C6">
      <w:pPr>
        <w:rPr>
          <w:rFonts w:ascii="Arial" w:hAnsi="Arial" w:cs="Arial"/>
          <w:sz w:val="22"/>
          <w:szCs w:val="22"/>
        </w:rPr>
      </w:pPr>
    </w:p>
    <w:p w14:paraId="46559F23" w14:textId="77777777" w:rsidR="00120437" w:rsidRPr="00657E8B" w:rsidRDefault="00120437" w:rsidP="00C675C6">
      <w:pPr>
        <w:rPr>
          <w:rFonts w:ascii="Arial" w:hAnsi="Arial" w:cs="Arial"/>
          <w:sz w:val="22"/>
          <w:szCs w:val="22"/>
        </w:rPr>
      </w:pPr>
    </w:p>
    <w:p w14:paraId="46559F24" w14:textId="77777777" w:rsidR="00120437" w:rsidRPr="00657E8B" w:rsidRDefault="007B4096" w:rsidP="00C675C6">
      <w:pPr>
        <w:rPr>
          <w:rFonts w:ascii="Arial" w:hAnsi="Arial" w:cs="Arial"/>
          <w:sz w:val="22"/>
          <w:szCs w:val="22"/>
        </w:rPr>
      </w:pPr>
      <w:r>
        <w:rPr>
          <w:rFonts w:ascii="Arial" w:hAnsi="Arial" w:cs="Arial"/>
          <w:noProof/>
          <w:color w:val="444444"/>
          <w:lang w:eastAsia="en-GB"/>
        </w:rPr>
        <w:drawing>
          <wp:anchor distT="0" distB="0" distL="114300" distR="114300" simplePos="0" relativeHeight="251658251" behindDoc="0" locked="0" layoutInCell="1" allowOverlap="1" wp14:anchorId="46559F74" wp14:editId="46559F75">
            <wp:simplePos x="0" y="0"/>
            <wp:positionH relativeFrom="column">
              <wp:posOffset>1637030</wp:posOffset>
            </wp:positionH>
            <wp:positionV relativeFrom="paragraph">
              <wp:posOffset>53975</wp:posOffset>
            </wp:positionV>
            <wp:extent cx="1198880" cy="1399000"/>
            <wp:effectExtent l="0" t="0" r="1270" b="0"/>
            <wp:wrapNone/>
            <wp:docPr id="10" name="poster-image" descr="http://sd.keepcalm-o-matic.co.uk/i/keep-calm-and-succeed-with-good-behaviou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image" descr="http://sd.keepcalm-o-matic.co.uk/i/keep-calm-and-succeed-with-good-behaviour-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8880" cy="139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59F25" w14:textId="77777777" w:rsidR="00120437" w:rsidRPr="00657E8B" w:rsidRDefault="00120437" w:rsidP="00C675C6">
      <w:pPr>
        <w:rPr>
          <w:rFonts w:ascii="Arial" w:hAnsi="Arial" w:cs="Arial"/>
          <w:sz w:val="22"/>
          <w:szCs w:val="22"/>
        </w:rPr>
      </w:pPr>
    </w:p>
    <w:p w14:paraId="46559F26" w14:textId="77777777" w:rsidR="00120437" w:rsidRPr="00657E8B" w:rsidRDefault="00120437" w:rsidP="00C675C6">
      <w:pPr>
        <w:rPr>
          <w:rFonts w:ascii="Arial" w:hAnsi="Arial" w:cs="Arial"/>
          <w:sz w:val="22"/>
          <w:szCs w:val="22"/>
        </w:rPr>
      </w:pPr>
    </w:p>
    <w:p w14:paraId="46559F27" w14:textId="77777777" w:rsidR="00120437" w:rsidRPr="00657E8B" w:rsidRDefault="00120437" w:rsidP="00C675C6">
      <w:pPr>
        <w:rPr>
          <w:rFonts w:ascii="Arial" w:hAnsi="Arial" w:cs="Arial"/>
          <w:sz w:val="22"/>
          <w:szCs w:val="22"/>
        </w:rPr>
      </w:pPr>
    </w:p>
    <w:p w14:paraId="46559F28" w14:textId="77777777" w:rsidR="00120437" w:rsidRPr="00657E8B" w:rsidRDefault="00120437" w:rsidP="00C675C6">
      <w:pPr>
        <w:rPr>
          <w:rFonts w:ascii="Arial" w:hAnsi="Arial" w:cs="Arial"/>
          <w:sz w:val="22"/>
          <w:szCs w:val="22"/>
        </w:rPr>
      </w:pPr>
    </w:p>
    <w:p w14:paraId="46559F29" w14:textId="77777777" w:rsidR="00120437" w:rsidRPr="00657E8B" w:rsidRDefault="00120437" w:rsidP="00C675C6">
      <w:pPr>
        <w:rPr>
          <w:rFonts w:ascii="Arial" w:hAnsi="Arial" w:cs="Arial"/>
          <w:sz w:val="22"/>
          <w:szCs w:val="22"/>
        </w:rPr>
      </w:pPr>
    </w:p>
    <w:p w14:paraId="46559F2A" w14:textId="77777777" w:rsidR="00120437" w:rsidRPr="00657E8B" w:rsidRDefault="00120437" w:rsidP="00C675C6">
      <w:pPr>
        <w:rPr>
          <w:rFonts w:ascii="Arial" w:hAnsi="Arial" w:cs="Arial"/>
          <w:sz w:val="22"/>
          <w:szCs w:val="22"/>
        </w:rPr>
      </w:pPr>
    </w:p>
    <w:p w14:paraId="46559F2B" w14:textId="77777777" w:rsidR="00120437" w:rsidRPr="00657E8B" w:rsidRDefault="00120437" w:rsidP="00C675C6">
      <w:pPr>
        <w:rPr>
          <w:rFonts w:ascii="Arial" w:hAnsi="Arial" w:cs="Arial"/>
          <w:sz w:val="22"/>
          <w:szCs w:val="22"/>
        </w:rPr>
      </w:pPr>
    </w:p>
    <w:p w14:paraId="46559F2C" w14:textId="77777777" w:rsidR="00120437" w:rsidRPr="00657E8B" w:rsidRDefault="00120437" w:rsidP="00C675C6">
      <w:pPr>
        <w:rPr>
          <w:rFonts w:ascii="Arial" w:hAnsi="Arial" w:cs="Arial"/>
          <w:sz w:val="22"/>
          <w:szCs w:val="22"/>
        </w:rPr>
      </w:pPr>
    </w:p>
    <w:p w14:paraId="46559F2D" w14:textId="77777777" w:rsidR="00BD469B" w:rsidRPr="00FC6287" w:rsidRDefault="00BD469B" w:rsidP="00FC6287">
      <w:pPr>
        <w:rPr>
          <w:rFonts w:ascii="Arial" w:hAnsi="Arial" w:cs="Arial"/>
          <w:sz w:val="22"/>
          <w:szCs w:val="22"/>
        </w:rPr>
      </w:pPr>
      <w:r w:rsidRPr="0087381C">
        <w:rPr>
          <w:rFonts w:ascii="Arial" w:hAnsi="Arial" w:cs="Arial"/>
          <w:b/>
          <w:color w:val="7030A0"/>
          <w:sz w:val="28"/>
          <w:szCs w:val="28"/>
        </w:rPr>
        <w:t>Behaviour</w:t>
      </w:r>
    </w:p>
    <w:p w14:paraId="46559F2E" w14:textId="77777777" w:rsidR="00BD469B" w:rsidRPr="00F210BF" w:rsidRDefault="00BD469B" w:rsidP="00BD469B">
      <w:pPr>
        <w:rPr>
          <w:rFonts w:ascii="Arial" w:hAnsi="Arial" w:cs="Arial"/>
          <w:sz w:val="22"/>
        </w:rPr>
      </w:pPr>
    </w:p>
    <w:p w14:paraId="46559F2F" w14:textId="7428EE6F" w:rsidR="00BD469B" w:rsidRPr="00F210BF" w:rsidRDefault="00810B28" w:rsidP="00BD469B">
      <w:pPr>
        <w:rPr>
          <w:rFonts w:ascii="Arial" w:hAnsi="Arial" w:cs="Arial"/>
          <w:sz w:val="22"/>
        </w:rPr>
      </w:pPr>
      <w:r>
        <w:rPr>
          <w:rFonts w:ascii="Arial" w:hAnsi="Arial" w:cs="Arial"/>
          <w:sz w:val="22"/>
        </w:rPr>
        <w:t>You may find y</w:t>
      </w:r>
      <w:r w:rsidR="00BD469B" w:rsidRPr="00F210BF">
        <w:rPr>
          <w:rFonts w:ascii="Arial" w:hAnsi="Arial" w:cs="Arial"/>
          <w:sz w:val="22"/>
        </w:rPr>
        <w:t>our child</w:t>
      </w:r>
      <w:r>
        <w:rPr>
          <w:rFonts w:ascii="Arial" w:hAnsi="Arial" w:cs="Arial"/>
          <w:sz w:val="22"/>
        </w:rPr>
        <w:t>’s</w:t>
      </w:r>
      <w:r w:rsidR="00BD469B" w:rsidRPr="00F210BF">
        <w:rPr>
          <w:rFonts w:ascii="Arial" w:hAnsi="Arial" w:cs="Arial"/>
          <w:sz w:val="22"/>
        </w:rPr>
        <w:t xml:space="preserve"> behaviour </w:t>
      </w:r>
      <w:r w:rsidR="00C563BA">
        <w:rPr>
          <w:rFonts w:ascii="Arial" w:hAnsi="Arial" w:cs="Arial"/>
          <w:sz w:val="22"/>
        </w:rPr>
        <w:t>challenging at times</w:t>
      </w:r>
      <w:r w:rsidR="00BD469B">
        <w:rPr>
          <w:rFonts w:ascii="Arial" w:hAnsi="Arial" w:cs="Arial"/>
          <w:sz w:val="22"/>
        </w:rPr>
        <w:t>. T</w:t>
      </w:r>
      <w:r w:rsidR="00C563BA">
        <w:rPr>
          <w:rFonts w:ascii="Arial" w:hAnsi="Arial" w:cs="Arial"/>
          <w:sz w:val="22"/>
        </w:rPr>
        <w:t>here</w:t>
      </w:r>
      <w:r w:rsidR="00BD469B" w:rsidRPr="00F210BF">
        <w:rPr>
          <w:rFonts w:ascii="Arial" w:hAnsi="Arial" w:cs="Arial"/>
          <w:sz w:val="22"/>
        </w:rPr>
        <w:t xml:space="preserve"> are four techniques you may find useful:-</w:t>
      </w:r>
    </w:p>
    <w:p w14:paraId="46559F30" w14:textId="77777777" w:rsidR="00BD469B" w:rsidRDefault="00BD469B" w:rsidP="00BD469B">
      <w:pPr>
        <w:spacing w:after="160"/>
        <w:contextualSpacing/>
        <w:rPr>
          <w:b/>
        </w:rPr>
      </w:pPr>
    </w:p>
    <w:p w14:paraId="46559F31" w14:textId="77777777" w:rsidR="00BD469B" w:rsidRPr="00603837" w:rsidRDefault="00BD469B" w:rsidP="00BD469B">
      <w:pPr>
        <w:spacing w:after="160"/>
        <w:contextualSpacing/>
        <w:rPr>
          <w:rFonts w:ascii="Arial" w:hAnsi="Arial" w:cs="Arial"/>
          <w:sz w:val="28"/>
          <w:szCs w:val="28"/>
        </w:rPr>
      </w:pPr>
      <w:r w:rsidRPr="00603837">
        <w:rPr>
          <w:rFonts w:ascii="Arial" w:hAnsi="Arial" w:cs="Arial"/>
          <w:color w:val="7030A0"/>
          <w:sz w:val="28"/>
          <w:szCs w:val="28"/>
        </w:rPr>
        <w:t>Stay calm</w:t>
      </w:r>
    </w:p>
    <w:p w14:paraId="46559F32" w14:textId="77777777" w:rsidR="00BD469B" w:rsidRPr="00F210BF" w:rsidRDefault="00BD469B" w:rsidP="00BD469B">
      <w:pPr>
        <w:spacing w:after="160"/>
        <w:contextualSpacing/>
        <w:rPr>
          <w:b/>
        </w:rPr>
      </w:pPr>
    </w:p>
    <w:p w14:paraId="46559F33" w14:textId="77777777" w:rsidR="00BD469B" w:rsidRPr="00F210BF" w:rsidRDefault="00BD469B" w:rsidP="00BD469B">
      <w:pPr>
        <w:rPr>
          <w:rFonts w:ascii="Arial" w:hAnsi="Arial" w:cs="Arial"/>
          <w:sz w:val="22"/>
        </w:rPr>
      </w:pPr>
      <w:r w:rsidRPr="00F210BF">
        <w:rPr>
          <w:rFonts w:ascii="Arial" w:hAnsi="Arial" w:cs="Arial"/>
          <w:sz w:val="22"/>
        </w:rPr>
        <w:t>If you shout at your child when he/she misbehaves, you are actually giving your child lots of attention for being naughty.</w:t>
      </w:r>
    </w:p>
    <w:p w14:paraId="46559F34" w14:textId="77777777" w:rsidR="00BD469B" w:rsidRPr="00F210BF" w:rsidRDefault="00BD469B" w:rsidP="00BD469B">
      <w:pPr>
        <w:rPr>
          <w:rFonts w:ascii="Arial" w:hAnsi="Arial" w:cs="Arial"/>
          <w:sz w:val="22"/>
        </w:rPr>
      </w:pPr>
      <w:r w:rsidRPr="00F210BF">
        <w:rPr>
          <w:rFonts w:ascii="Arial" w:hAnsi="Arial" w:cs="Arial"/>
          <w:sz w:val="22"/>
        </w:rPr>
        <w:t>Shouting also gives your child the message that you have lost control.</w:t>
      </w:r>
    </w:p>
    <w:p w14:paraId="46559F35" w14:textId="77777777" w:rsidR="00BD469B" w:rsidRPr="00F210BF" w:rsidRDefault="00BD469B" w:rsidP="00BD469B">
      <w:pPr>
        <w:rPr>
          <w:rFonts w:ascii="Arial" w:hAnsi="Arial" w:cs="Arial"/>
          <w:sz w:val="22"/>
        </w:rPr>
      </w:pPr>
      <w:r w:rsidRPr="00F210BF">
        <w:rPr>
          <w:rFonts w:ascii="Arial" w:hAnsi="Arial" w:cs="Arial"/>
          <w:sz w:val="22"/>
        </w:rPr>
        <w:t>This can make your child feel emotionally powerful and will try to do this again.</w:t>
      </w:r>
    </w:p>
    <w:p w14:paraId="46559F36" w14:textId="77777777" w:rsidR="00BD469B" w:rsidRDefault="00BD469B" w:rsidP="00BD469B">
      <w:pPr>
        <w:rPr>
          <w:rFonts w:ascii="Arial" w:hAnsi="Arial" w:cs="Arial"/>
          <w:sz w:val="22"/>
        </w:rPr>
      </w:pPr>
      <w:r w:rsidRPr="00F210BF">
        <w:rPr>
          <w:rFonts w:ascii="Arial" w:hAnsi="Arial" w:cs="Arial"/>
          <w:sz w:val="22"/>
        </w:rPr>
        <w:t>Try to stay calm when your child misbehaves and keep control of the situation.</w:t>
      </w:r>
    </w:p>
    <w:p w14:paraId="46559F37" w14:textId="77777777" w:rsidR="00BD469B" w:rsidRPr="00F210BF" w:rsidRDefault="00BD469B" w:rsidP="00BD469B">
      <w:pPr>
        <w:rPr>
          <w:rFonts w:ascii="Arial" w:hAnsi="Arial" w:cs="Arial"/>
          <w:sz w:val="22"/>
        </w:rPr>
      </w:pPr>
    </w:p>
    <w:p w14:paraId="46559F38" w14:textId="77777777" w:rsidR="00BD469B" w:rsidRPr="00F210BF" w:rsidRDefault="00BD469B" w:rsidP="00BD469B">
      <w:pPr>
        <w:pStyle w:val="ListParagraph"/>
        <w:numPr>
          <w:ilvl w:val="0"/>
          <w:numId w:val="21"/>
        </w:numPr>
        <w:tabs>
          <w:tab w:val="num" w:pos="360"/>
        </w:tabs>
        <w:spacing w:after="160"/>
        <w:contextualSpacing/>
        <w:rPr>
          <w:rFonts w:ascii="Arial" w:hAnsi="Arial" w:cs="Arial"/>
          <w:sz w:val="22"/>
        </w:rPr>
      </w:pPr>
      <w:r w:rsidRPr="00F210BF">
        <w:rPr>
          <w:rFonts w:ascii="Arial" w:hAnsi="Arial" w:cs="Arial"/>
          <w:sz w:val="22"/>
        </w:rPr>
        <w:t>Practice staying calm</w:t>
      </w:r>
    </w:p>
    <w:p w14:paraId="46559F39" w14:textId="77777777" w:rsidR="00BD469B" w:rsidRPr="00F210BF" w:rsidRDefault="00BD469B" w:rsidP="00BD469B">
      <w:pPr>
        <w:pStyle w:val="ListParagraph"/>
        <w:numPr>
          <w:ilvl w:val="0"/>
          <w:numId w:val="21"/>
        </w:numPr>
        <w:tabs>
          <w:tab w:val="num" w:pos="360"/>
        </w:tabs>
        <w:spacing w:after="160"/>
        <w:contextualSpacing/>
        <w:rPr>
          <w:rFonts w:ascii="Arial" w:hAnsi="Arial" w:cs="Arial"/>
          <w:sz w:val="22"/>
        </w:rPr>
      </w:pPr>
      <w:r w:rsidRPr="00F210BF">
        <w:rPr>
          <w:rFonts w:ascii="Arial" w:hAnsi="Arial" w:cs="Arial"/>
          <w:sz w:val="22"/>
        </w:rPr>
        <w:t>Try not to shout</w:t>
      </w:r>
    </w:p>
    <w:p w14:paraId="46559F3A" w14:textId="77777777" w:rsidR="00BD469B" w:rsidRPr="00F210BF" w:rsidRDefault="00BD469B" w:rsidP="00BD469B">
      <w:pPr>
        <w:pStyle w:val="ListParagraph"/>
        <w:numPr>
          <w:ilvl w:val="0"/>
          <w:numId w:val="21"/>
        </w:numPr>
        <w:tabs>
          <w:tab w:val="num" w:pos="360"/>
        </w:tabs>
        <w:spacing w:after="160"/>
        <w:contextualSpacing/>
        <w:rPr>
          <w:rFonts w:ascii="Arial" w:hAnsi="Arial" w:cs="Arial"/>
          <w:sz w:val="22"/>
        </w:rPr>
      </w:pPr>
      <w:r w:rsidRPr="00F210BF">
        <w:rPr>
          <w:rFonts w:ascii="Arial" w:hAnsi="Arial" w:cs="Arial"/>
          <w:sz w:val="22"/>
        </w:rPr>
        <w:t>Take deep breaths</w:t>
      </w:r>
    </w:p>
    <w:p w14:paraId="46559F3B" w14:textId="77777777" w:rsidR="00BD469B" w:rsidRPr="00F210BF" w:rsidRDefault="00BD469B" w:rsidP="00BD469B">
      <w:pPr>
        <w:pStyle w:val="ListParagraph"/>
        <w:numPr>
          <w:ilvl w:val="0"/>
          <w:numId w:val="21"/>
        </w:numPr>
        <w:tabs>
          <w:tab w:val="num" w:pos="360"/>
        </w:tabs>
        <w:spacing w:after="160"/>
        <w:contextualSpacing/>
        <w:rPr>
          <w:rFonts w:ascii="Arial" w:hAnsi="Arial" w:cs="Arial"/>
          <w:sz w:val="22"/>
        </w:rPr>
      </w:pPr>
      <w:r w:rsidRPr="00F210BF">
        <w:rPr>
          <w:rFonts w:ascii="Arial" w:hAnsi="Arial" w:cs="Arial"/>
          <w:sz w:val="22"/>
        </w:rPr>
        <w:t>Think about something pleasant</w:t>
      </w:r>
    </w:p>
    <w:p w14:paraId="46559F3C" w14:textId="77777777" w:rsidR="00BD469B" w:rsidRDefault="00BD469B" w:rsidP="00BD469B">
      <w:pPr>
        <w:rPr>
          <w:sz w:val="16"/>
          <w:szCs w:val="18"/>
        </w:rPr>
      </w:pPr>
    </w:p>
    <w:p w14:paraId="46559F3D" w14:textId="77777777" w:rsidR="00BD469B" w:rsidRDefault="00BD469B" w:rsidP="00BD469B">
      <w:pPr>
        <w:rPr>
          <w:sz w:val="16"/>
          <w:szCs w:val="18"/>
        </w:rPr>
      </w:pPr>
    </w:p>
    <w:p w14:paraId="46559F3E" w14:textId="77777777" w:rsidR="00BD469B" w:rsidRPr="00603837" w:rsidRDefault="00BD469B" w:rsidP="00BD469B">
      <w:pPr>
        <w:spacing w:after="160"/>
        <w:contextualSpacing/>
        <w:rPr>
          <w:rFonts w:ascii="Arial" w:hAnsi="Arial" w:cs="Arial"/>
          <w:b/>
          <w:color w:val="7030A0"/>
          <w:sz w:val="28"/>
          <w:szCs w:val="28"/>
        </w:rPr>
      </w:pPr>
      <w:r w:rsidRPr="00603837">
        <w:rPr>
          <w:rFonts w:ascii="Arial" w:hAnsi="Arial" w:cs="Arial"/>
          <w:b/>
          <w:color w:val="7030A0"/>
          <w:sz w:val="28"/>
          <w:szCs w:val="28"/>
        </w:rPr>
        <w:t>Ignore</w:t>
      </w:r>
    </w:p>
    <w:p w14:paraId="46559F3F" w14:textId="77777777" w:rsidR="00BD469B" w:rsidRPr="00F210BF" w:rsidRDefault="00BD469B" w:rsidP="00BD469B">
      <w:pPr>
        <w:spacing w:after="160"/>
        <w:contextualSpacing/>
        <w:rPr>
          <w:rFonts w:ascii="Arial" w:hAnsi="Arial" w:cs="Arial"/>
          <w:b/>
          <w:color w:val="7030A0"/>
          <w:sz w:val="22"/>
          <w:szCs w:val="22"/>
        </w:rPr>
      </w:pPr>
    </w:p>
    <w:p w14:paraId="46559F40" w14:textId="77777777" w:rsidR="00BD469B" w:rsidRPr="00F210BF" w:rsidRDefault="00BD469B" w:rsidP="00BD469B">
      <w:pPr>
        <w:rPr>
          <w:rFonts w:ascii="Arial" w:hAnsi="Arial" w:cs="Arial"/>
          <w:sz w:val="22"/>
          <w:szCs w:val="22"/>
        </w:rPr>
      </w:pPr>
      <w:r w:rsidRPr="00F210BF">
        <w:rPr>
          <w:rFonts w:ascii="Arial" w:hAnsi="Arial" w:cs="Arial"/>
          <w:sz w:val="22"/>
          <w:szCs w:val="22"/>
        </w:rPr>
        <w:t>Ignoring misbehaviour takes lots of practice, but it is one of the most effective ways to change behaviour. Children do not like being ignored.</w:t>
      </w:r>
    </w:p>
    <w:p w14:paraId="46559F41" w14:textId="77777777" w:rsidR="00BD469B" w:rsidRPr="00F210BF" w:rsidRDefault="00BD469B" w:rsidP="00BD469B">
      <w:pPr>
        <w:rPr>
          <w:rFonts w:ascii="Arial" w:hAnsi="Arial" w:cs="Arial"/>
          <w:sz w:val="22"/>
          <w:szCs w:val="22"/>
        </w:rPr>
      </w:pPr>
      <w:r w:rsidRPr="00F210BF">
        <w:rPr>
          <w:rFonts w:ascii="Arial" w:hAnsi="Arial" w:cs="Arial"/>
          <w:sz w:val="22"/>
          <w:szCs w:val="22"/>
        </w:rPr>
        <w:t>Use ignoring if your child does not respond to being told verbally to stop (only tell him/her twice).</w:t>
      </w:r>
    </w:p>
    <w:p w14:paraId="46559F42" w14:textId="77777777" w:rsidR="00BD469B" w:rsidRPr="00F210BF" w:rsidRDefault="00BD469B" w:rsidP="00BD469B">
      <w:pPr>
        <w:rPr>
          <w:rFonts w:ascii="Arial" w:hAnsi="Arial" w:cs="Arial"/>
          <w:sz w:val="22"/>
          <w:szCs w:val="22"/>
        </w:rPr>
      </w:pPr>
      <w:r w:rsidRPr="00F210BF">
        <w:rPr>
          <w:rFonts w:ascii="Arial" w:hAnsi="Arial" w:cs="Arial"/>
          <w:sz w:val="22"/>
          <w:szCs w:val="22"/>
        </w:rPr>
        <w:t>Ignoring means not speaking to or looking at your child when they are misbehaving.</w:t>
      </w:r>
    </w:p>
    <w:p w14:paraId="46559F43" w14:textId="77777777" w:rsidR="00BD469B" w:rsidRPr="00F210BF" w:rsidRDefault="00BD469B" w:rsidP="00BD469B">
      <w:pPr>
        <w:rPr>
          <w:rFonts w:ascii="Arial" w:hAnsi="Arial" w:cs="Arial"/>
          <w:sz w:val="22"/>
          <w:szCs w:val="22"/>
        </w:rPr>
      </w:pPr>
      <w:r w:rsidRPr="00F210BF">
        <w:rPr>
          <w:rFonts w:ascii="Arial" w:hAnsi="Arial" w:cs="Arial"/>
          <w:sz w:val="22"/>
          <w:szCs w:val="22"/>
        </w:rPr>
        <w:t>Removing yourself from the situation is also a way of ignoring, e.g. move into another room.</w:t>
      </w:r>
    </w:p>
    <w:p w14:paraId="46559F44" w14:textId="77777777" w:rsidR="00120437" w:rsidRDefault="00120437" w:rsidP="00C675C6">
      <w:pPr>
        <w:rPr>
          <w:sz w:val="16"/>
          <w:szCs w:val="18"/>
        </w:rPr>
      </w:pPr>
    </w:p>
    <w:p w14:paraId="46559F45" w14:textId="77777777" w:rsidR="00120437" w:rsidRDefault="00120437" w:rsidP="00C675C6">
      <w:pPr>
        <w:rPr>
          <w:sz w:val="16"/>
          <w:szCs w:val="18"/>
        </w:rPr>
      </w:pPr>
    </w:p>
    <w:p w14:paraId="46559F46" w14:textId="77777777" w:rsidR="00120437" w:rsidRDefault="00120437" w:rsidP="00C675C6">
      <w:pPr>
        <w:rPr>
          <w:sz w:val="16"/>
          <w:szCs w:val="18"/>
        </w:rPr>
      </w:pPr>
    </w:p>
    <w:p w14:paraId="46559F47" w14:textId="77777777" w:rsidR="00120437" w:rsidRDefault="00120437" w:rsidP="00C675C6">
      <w:pPr>
        <w:rPr>
          <w:sz w:val="16"/>
          <w:szCs w:val="18"/>
        </w:rPr>
      </w:pPr>
    </w:p>
    <w:p w14:paraId="46559F48" w14:textId="77777777" w:rsidR="00120437" w:rsidRDefault="00120437" w:rsidP="00C675C6">
      <w:pPr>
        <w:rPr>
          <w:sz w:val="16"/>
          <w:szCs w:val="18"/>
        </w:rPr>
      </w:pPr>
    </w:p>
    <w:p w14:paraId="46559F49" w14:textId="77777777" w:rsidR="00120437" w:rsidRDefault="00120437" w:rsidP="00C675C6">
      <w:pPr>
        <w:rPr>
          <w:sz w:val="16"/>
          <w:szCs w:val="18"/>
        </w:rPr>
      </w:pPr>
    </w:p>
    <w:p w14:paraId="46559F4A" w14:textId="77777777" w:rsidR="00120437" w:rsidRDefault="00120437" w:rsidP="00C675C6">
      <w:pPr>
        <w:rPr>
          <w:sz w:val="16"/>
          <w:szCs w:val="18"/>
        </w:rPr>
      </w:pPr>
    </w:p>
    <w:p w14:paraId="46559F4B" w14:textId="77777777" w:rsidR="00120437" w:rsidRDefault="007B4096" w:rsidP="00C675C6">
      <w:pPr>
        <w:rPr>
          <w:sz w:val="16"/>
          <w:szCs w:val="18"/>
        </w:rPr>
      </w:pPr>
      <w:r w:rsidRPr="0087381C">
        <w:rPr>
          <w:b/>
          <w:noProof/>
          <w:sz w:val="28"/>
          <w:szCs w:val="28"/>
          <w:lang w:eastAsia="en-GB"/>
        </w:rPr>
        <w:lastRenderedPageBreak/>
        <mc:AlternateContent>
          <mc:Choice Requires="wps">
            <w:drawing>
              <wp:anchor distT="0" distB="0" distL="114300" distR="114300" simplePos="0" relativeHeight="251658245" behindDoc="0" locked="0" layoutInCell="1" allowOverlap="1" wp14:anchorId="46559F76" wp14:editId="46559F77">
                <wp:simplePos x="0" y="0"/>
                <wp:positionH relativeFrom="margin">
                  <wp:posOffset>5212715</wp:posOffset>
                </wp:positionH>
                <wp:positionV relativeFrom="paragraph">
                  <wp:posOffset>13335</wp:posOffset>
                </wp:positionV>
                <wp:extent cx="4121102" cy="5842948"/>
                <wp:effectExtent l="0" t="0" r="0" b="5715"/>
                <wp:wrapNone/>
                <wp:docPr id="201" name="Text Box 201"/>
                <wp:cNvGraphicFramePr/>
                <a:graphic xmlns:a="http://schemas.openxmlformats.org/drawingml/2006/main">
                  <a:graphicData uri="http://schemas.microsoft.com/office/word/2010/wordprocessingShape">
                    <wps:wsp>
                      <wps:cNvSpPr txBox="1"/>
                      <wps:spPr>
                        <a:xfrm>
                          <a:off x="0" y="0"/>
                          <a:ext cx="4121102" cy="584294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655A00D" w14:textId="77777777" w:rsidR="0066102A" w:rsidRPr="00603837" w:rsidRDefault="0066102A" w:rsidP="00657E8B">
                            <w:pPr>
                              <w:pStyle w:val="Heading2"/>
                              <w:rPr>
                                <w:rFonts w:ascii="Arial" w:hAnsi="Arial" w:cs="Arial"/>
                                <w:color w:val="7030A0"/>
                                <w:sz w:val="28"/>
                                <w:szCs w:val="28"/>
                              </w:rPr>
                            </w:pPr>
                            <w:r w:rsidRPr="00603837">
                              <w:rPr>
                                <w:rFonts w:ascii="Arial" w:hAnsi="Arial" w:cs="Arial"/>
                                <w:color w:val="7030A0"/>
                                <w:sz w:val="28"/>
                                <w:szCs w:val="28"/>
                              </w:rPr>
                              <w:t>Growth</w:t>
                            </w:r>
                          </w:p>
                          <w:p w14:paraId="4655A00E" w14:textId="77777777" w:rsidR="0066102A" w:rsidRPr="00657E8B" w:rsidRDefault="0066102A" w:rsidP="00657E8B"/>
                          <w:tbl>
                            <w:tblPr>
                              <w:tblW w:w="0" w:type="auto"/>
                              <w:tblCellMar>
                                <w:left w:w="0" w:type="dxa"/>
                                <w:right w:w="144" w:type="dxa"/>
                              </w:tblCellMar>
                              <w:tblLook w:val="04A0" w:firstRow="1" w:lastRow="0" w:firstColumn="1" w:lastColumn="0" w:noHBand="0" w:noVBand="1"/>
                              <w:tblDescription w:val="Sidebar photo table"/>
                            </w:tblPr>
                            <w:tblGrid>
                              <w:gridCol w:w="2160"/>
                              <w:gridCol w:w="4032"/>
                            </w:tblGrid>
                            <w:tr w:rsidR="0066102A" w14:paraId="4655A028" w14:textId="77777777" w:rsidTr="0066102A">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795"/>
                                    <w:gridCol w:w="6"/>
                                  </w:tblGrid>
                                  <w:tr w:rsidR="0066102A" w14:paraId="4655A011" w14:textId="77777777" w:rsidTr="00657E8B">
                                    <w:tc>
                                      <w:tcPr>
                                        <w:tcW w:w="0" w:type="auto"/>
                                        <w:vAlign w:val="center"/>
                                      </w:tcPr>
                                      <w:p w14:paraId="4655A00F" w14:textId="77777777" w:rsidR="0066102A" w:rsidRDefault="0066102A" w:rsidP="0066102A">
                                        <w:pPr>
                                          <w:pStyle w:val="Photo"/>
                                        </w:pPr>
                                        <w:r>
                                          <w:rPr>
                                            <w:lang w:val="en-GB" w:eastAsia="en-GB"/>
                                          </w:rPr>
                                          <w:drawing>
                                            <wp:inline distT="0" distB="0" distL="0" distR="0" wp14:anchorId="4655A047" wp14:editId="4655A048">
                                              <wp:extent cx="1011836" cy="1423793"/>
                                              <wp:effectExtent l="0" t="0" r="0" b="5080"/>
                                              <wp:docPr id="262" name="Picture 262" descr="Grow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wth cha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089" cy="1460735"/>
                                                      </a:xfrm>
                                                      <a:prstGeom prst="rect">
                                                        <a:avLst/>
                                                      </a:prstGeom>
                                                      <a:noFill/>
                                                      <a:ln>
                                                        <a:noFill/>
                                                      </a:ln>
                                                    </pic:spPr>
                                                  </pic:pic>
                                                </a:graphicData>
                                              </a:graphic>
                                            </wp:inline>
                                          </w:drawing>
                                        </w:r>
                                      </w:p>
                                    </w:tc>
                                    <w:tc>
                                      <w:tcPr>
                                        <w:tcW w:w="0" w:type="auto"/>
                                      </w:tcPr>
                                      <w:p w14:paraId="4655A010" w14:textId="77777777" w:rsidR="0066102A" w:rsidRDefault="0066102A" w:rsidP="0066102A">
                                        <w:pPr>
                                          <w:pStyle w:val="Photo"/>
                                          <w:rPr>
                                            <w:lang w:val="en-GB" w:eastAsia="en-GB"/>
                                          </w:rPr>
                                        </w:pPr>
                                      </w:p>
                                    </w:tc>
                                  </w:tr>
                                </w:tbl>
                                <w:p w14:paraId="4655A012" w14:textId="77777777" w:rsidR="0066102A" w:rsidRDefault="0066102A" w:rsidP="0066102A">
                                  <w:pPr>
                                    <w:pStyle w:val="Caption"/>
                                  </w:pPr>
                                </w:p>
                                <w:p w14:paraId="4655A013" w14:textId="77777777" w:rsidR="0066102A" w:rsidRDefault="0066102A" w:rsidP="0066102A">
                                  <w:pPr>
                                    <w:pStyle w:val="Caption"/>
                                  </w:pPr>
                                  <w:r>
                                    <w:t>Childs growth chart</w:t>
                                  </w:r>
                                </w:p>
                                <w:p w14:paraId="4655A014" w14:textId="77777777" w:rsidR="0066102A" w:rsidRDefault="0066102A" w:rsidP="0066102A"/>
                                <w:p w14:paraId="4655A015" w14:textId="77777777" w:rsidR="0066102A" w:rsidRDefault="0066102A" w:rsidP="0066102A"/>
                                <w:p w14:paraId="4655A016" w14:textId="77777777" w:rsidR="0066102A" w:rsidRDefault="0066102A" w:rsidP="0066102A">
                                  <w:pPr>
                                    <w:pStyle w:val="Heading2"/>
                                  </w:pPr>
                                </w:p>
                                <w:p w14:paraId="4655A017" w14:textId="77777777" w:rsidR="0066102A" w:rsidRPr="00603837" w:rsidRDefault="0066102A" w:rsidP="0066102A">
                                  <w:pPr>
                                    <w:pStyle w:val="Heading2"/>
                                    <w:rPr>
                                      <w:rFonts w:ascii="Arial" w:hAnsi="Arial" w:cs="Arial"/>
                                      <w:sz w:val="28"/>
                                      <w:szCs w:val="28"/>
                                    </w:rPr>
                                  </w:pPr>
                                  <w:r w:rsidRPr="00603837">
                                    <w:rPr>
                                      <w:rFonts w:ascii="Arial" w:hAnsi="Arial" w:cs="Arial"/>
                                      <w:color w:val="7030A0"/>
                                      <w:sz w:val="28"/>
                                      <w:szCs w:val="28"/>
                                    </w:rPr>
                                    <w:t xml:space="preserve">Speech             </w:t>
                                  </w:r>
                                  <w:r w:rsidRPr="00603837">
                                    <w:rPr>
                                      <w:rFonts w:ascii="Arial" w:hAnsi="Arial" w:cs="Arial"/>
                                      <w:sz w:val="28"/>
                                      <w:szCs w:val="28"/>
                                    </w:rPr>
                                    <w:t xml:space="preserve">    </w:t>
                                  </w:r>
                                </w:p>
                                <w:p w14:paraId="4655A018" w14:textId="77777777" w:rsidR="0066102A" w:rsidRDefault="0066102A" w:rsidP="0066102A"/>
                                <w:p w14:paraId="4655A019" w14:textId="77777777" w:rsidR="0066102A" w:rsidRPr="00DA62BD" w:rsidRDefault="0066102A" w:rsidP="0066102A">
                                  <w:r>
                                    <w:rPr>
                                      <w:noProof/>
                                      <w:color w:val="0000FF"/>
                                      <w:lang w:eastAsia="en-GB"/>
                                    </w:rPr>
                                    <w:drawing>
                                      <wp:inline distT="0" distB="0" distL="0" distR="0" wp14:anchorId="4655A049" wp14:editId="4655A04A">
                                        <wp:extent cx="1266825" cy="1390446"/>
                                        <wp:effectExtent l="0" t="0" r="0" b="635"/>
                                        <wp:docPr id="263" name="irc_mi" descr="http://www.kidsenabled.org/sites/kidsenabled.soverse.com/files/soverse-admin/images/faqs_speech_therapy_05211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dsenabled.org/sites/kidsenabled.soverse.com/files/soverse-admin/images/faqs_speech_therapy_052112.jpg">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20934" r="-1"/>
                                                <a:stretch/>
                                              </pic:blipFill>
                                              <pic:spPr bwMode="auto">
                                                <a:xfrm>
                                                  <a:off x="0" y="0"/>
                                                  <a:ext cx="1284908" cy="14102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2" w:type="dxa"/>
                                </w:tcPr>
                                <w:p w14:paraId="4655A01A" w14:textId="77777777" w:rsidR="0066102A" w:rsidRDefault="0066102A" w:rsidP="0066102A">
                                  <w:r>
                                    <w:t>Your child’s height and weight will be measured and results plotted on a growth chart. Children may be recalled and measured again if they are plotted outside the normal range</w:t>
                                  </w:r>
                                  <w:r w:rsidRPr="00D325E5">
                                    <w:t xml:space="preserve"> i.e.</w:t>
                                  </w:r>
                                  <w:r>
                                    <w:t xml:space="preserve"> tall/small for their age.</w:t>
                                  </w:r>
                                </w:p>
                                <w:p w14:paraId="4655A01B" w14:textId="20837241" w:rsidR="0066102A" w:rsidRDefault="00225E8B" w:rsidP="0066102A">
                                  <w:r>
                                    <w:t>A referral</w:t>
                                  </w:r>
                                  <w:r w:rsidR="0066102A">
                                    <w:t xml:space="preserve"> may be made to GP’s, or</w:t>
                                  </w:r>
                                  <w:r w:rsidR="00810B28">
                                    <w:t xml:space="preserve"> you will be offered support to help your child achieve a healthy weight</w:t>
                                  </w:r>
                                  <w:r w:rsidR="00612696">
                                    <w:t xml:space="preserve"> </w:t>
                                  </w:r>
                                  <w:r w:rsidR="0066102A">
                                    <w:t xml:space="preserve">if their weight is outside the normal range. </w:t>
                                  </w:r>
                                </w:p>
                                <w:p w14:paraId="4655A01C" w14:textId="77777777" w:rsidR="0066102A" w:rsidRDefault="00225E8B" w:rsidP="0066102A">
                                  <w:r>
                                    <w:t>The 0-19 Service</w:t>
                                  </w:r>
                                  <w:r w:rsidR="0066102A">
                                    <w:t xml:space="preserve"> supports healthy eating and exercise and are happy to offer advice.</w:t>
                                  </w:r>
                                </w:p>
                                <w:p w14:paraId="4655A01D" w14:textId="77777777" w:rsidR="0066102A" w:rsidRDefault="0066102A" w:rsidP="0066102A"/>
                                <w:p w14:paraId="4655A01E" w14:textId="77777777" w:rsidR="0066102A" w:rsidRDefault="0066102A" w:rsidP="0066102A"/>
                                <w:p w14:paraId="4655A01F" w14:textId="77777777" w:rsidR="0066102A" w:rsidRDefault="0066102A" w:rsidP="0066102A"/>
                                <w:p w14:paraId="4655A020" w14:textId="77777777" w:rsidR="0066102A" w:rsidRDefault="0066102A" w:rsidP="0066102A">
                                  <w:r>
                                    <w:t>If you have any issues around your child’s speech or level of understanding, you are able to self-refer to the speech and language services or ask school staff for support with a referral.</w:t>
                                  </w:r>
                                </w:p>
                                <w:p w14:paraId="4655A021" w14:textId="77777777" w:rsidR="0066102A" w:rsidRDefault="0066102A" w:rsidP="0066102A"/>
                                <w:p w14:paraId="4655A022" w14:textId="77777777" w:rsidR="0066102A" w:rsidRDefault="0066102A" w:rsidP="0066102A"/>
                                <w:p w14:paraId="4655A023" w14:textId="77777777" w:rsidR="0066102A" w:rsidRDefault="0066102A" w:rsidP="0066102A"/>
                                <w:p w14:paraId="4655A024" w14:textId="77777777" w:rsidR="0066102A" w:rsidRDefault="0066102A" w:rsidP="0066102A"/>
                                <w:p w14:paraId="4655A025" w14:textId="77777777" w:rsidR="0066102A" w:rsidRDefault="0066102A" w:rsidP="0066102A"/>
                                <w:p w14:paraId="4655A026" w14:textId="77777777" w:rsidR="0066102A" w:rsidRDefault="0066102A" w:rsidP="0066102A"/>
                                <w:p w14:paraId="4655A027" w14:textId="77777777" w:rsidR="0066102A" w:rsidRDefault="0066102A" w:rsidP="0066102A"/>
                              </w:tc>
                            </w:tr>
                          </w:tbl>
                          <w:p w14:paraId="4655A029" w14:textId="77777777" w:rsidR="0066102A" w:rsidRDefault="0066102A" w:rsidP="00657E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59F76" id="_x0000_t202" coordsize="21600,21600" o:spt="202" path="m,l,21600r21600,l21600,xe">
                <v:stroke joinstyle="miter"/>
                <v:path gradientshapeok="t" o:connecttype="rect"/>
              </v:shapetype>
              <v:shape id="Text Box 201" o:spid="_x0000_s1032" type="#_x0000_t202" style="position:absolute;margin-left:410.45pt;margin-top:1.05pt;width:324.5pt;height:460.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" filled="f" stroked="f">
                <v:textbox>
                  <w:txbxContent>
                    <w:p w14:paraId="4655A00D" w14:textId="77777777" w:rsidR="0066102A" w:rsidRPr="00603837" w:rsidRDefault="0066102A" w:rsidP="00657E8B">
                      <w:pPr>
                        <w:pStyle w:val="Heading2"/>
                        <w:rPr>
                          <w:rFonts w:ascii="Arial" w:hAnsi="Arial" w:cs="Arial"/>
                          <w:color w:val="7030A0"/>
                          <w:sz w:val="28"/>
                          <w:szCs w:val="28"/>
                        </w:rPr>
                      </w:pPr>
                      <w:r w:rsidRPr="00603837">
                        <w:rPr>
                          <w:rFonts w:ascii="Arial" w:hAnsi="Arial" w:cs="Arial"/>
                          <w:color w:val="7030A0"/>
                          <w:sz w:val="28"/>
                          <w:szCs w:val="28"/>
                        </w:rPr>
                        <w:t>Growth</w:t>
                      </w:r>
                    </w:p>
                    <w:p w14:paraId="4655A00E" w14:textId="77777777" w:rsidR="0066102A" w:rsidRPr="00657E8B" w:rsidRDefault="0066102A" w:rsidP="00657E8B"/>
                    <w:tbl>
                      <w:tblPr>
                        <w:tblW w:w="0" w:type="auto"/>
                        <w:tblCellMar>
                          <w:left w:w="0" w:type="dxa"/>
                          <w:right w:w="144" w:type="dxa"/>
                        </w:tblCellMar>
                        <w:tblLook w:val="04A0" w:firstRow="1" w:lastRow="0" w:firstColumn="1" w:lastColumn="0" w:noHBand="0" w:noVBand="1"/>
                        <w:tblDescription w:val="Sidebar photo table"/>
                      </w:tblPr>
                      <w:tblGrid>
                        <w:gridCol w:w="2160"/>
                        <w:gridCol w:w="4032"/>
                      </w:tblGrid>
                      <w:tr w:rsidR="0066102A" w14:paraId="4655A028" w14:textId="77777777" w:rsidTr="0066102A">
                        <w:tc>
                          <w:tcPr>
                            <w:tcW w:w="2160" w:type="dxa"/>
                          </w:tcPr>
                          <w:tbl>
                            <w:tblPr>
                              <w:tblW w:w="0" w:type="auto"/>
                              <w:tblCellMar>
                                <w:left w:w="0" w:type="dxa"/>
                                <w:right w:w="0" w:type="dxa"/>
                              </w:tblCellMar>
                              <w:tblLook w:val="04A0" w:firstRow="1" w:lastRow="0" w:firstColumn="1" w:lastColumn="0" w:noHBand="0" w:noVBand="1"/>
                              <w:tblDescription w:val="Picture frame"/>
                            </w:tblPr>
                            <w:tblGrid>
                              <w:gridCol w:w="1795"/>
                              <w:gridCol w:w="6"/>
                            </w:tblGrid>
                            <w:tr w:rsidR="0066102A" w14:paraId="4655A011" w14:textId="77777777" w:rsidTr="00657E8B">
                              <w:tc>
                                <w:tcPr>
                                  <w:tcW w:w="0" w:type="auto"/>
                                  <w:vAlign w:val="center"/>
                                </w:tcPr>
                                <w:p w14:paraId="4655A00F" w14:textId="77777777" w:rsidR="0066102A" w:rsidRDefault="0066102A" w:rsidP="0066102A">
                                  <w:pPr>
                                    <w:pStyle w:val="Photo"/>
                                  </w:pPr>
                                  <w:r>
                                    <w:rPr>
                                      <w:lang w:val="en-GB" w:eastAsia="en-GB"/>
                                    </w:rPr>
                                    <w:drawing>
                                      <wp:inline distT="0" distB="0" distL="0" distR="0" wp14:anchorId="4655A047" wp14:editId="4655A048">
                                        <wp:extent cx="1011836" cy="1423793"/>
                                        <wp:effectExtent l="0" t="0" r="0" b="5080"/>
                                        <wp:docPr id="262" name="Picture 262" descr="Grow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wth cha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089" cy="1460735"/>
                                                </a:xfrm>
                                                <a:prstGeom prst="rect">
                                                  <a:avLst/>
                                                </a:prstGeom>
                                                <a:noFill/>
                                                <a:ln>
                                                  <a:noFill/>
                                                </a:ln>
                                              </pic:spPr>
                                            </pic:pic>
                                          </a:graphicData>
                                        </a:graphic>
                                      </wp:inline>
                                    </w:drawing>
                                  </w:r>
                                </w:p>
                              </w:tc>
                              <w:tc>
                                <w:tcPr>
                                  <w:tcW w:w="0" w:type="auto"/>
                                </w:tcPr>
                                <w:p w14:paraId="4655A010" w14:textId="77777777" w:rsidR="0066102A" w:rsidRDefault="0066102A" w:rsidP="0066102A">
                                  <w:pPr>
                                    <w:pStyle w:val="Photo"/>
                                    <w:rPr>
                                      <w:lang w:val="en-GB" w:eastAsia="en-GB"/>
                                    </w:rPr>
                                  </w:pPr>
                                </w:p>
                              </w:tc>
                            </w:tr>
                          </w:tbl>
                          <w:p w14:paraId="4655A012" w14:textId="77777777" w:rsidR="0066102A" w:rsidRDefault="0066102A" w:rsidP="0066102A">
                            <w:pPr>
                              <w:pStyle w:val="Caption"/>
                            </w:pPr>
                          </w:p>
                          <w:p w14:paraId="4655A013" w14:textId="77777777" w:rsidR="0066102A" w:rsidRDefault="0066102A" w:rsidP="0066102A">
                            <w:pPr>
                              <w:pStyle w:val="Caption"/>
                            </w:pPr>
                            <w:r>
                              <w:t>Childs growth chart</w:t>
                            </w:r>
                          </w:p>
                          <w:p w14:paraId="4655A014" w14:textId="77777777" w:rsidR="0066102A" w:rsidRDefault="0066102A" w:rsidP="0066102A"/>
                          <w:p w14:paraId="4655A015" w14:textId="77777777" w:rsidR="0066102A" w:rsidRDefault="0066102A" w:rsidP="0066102A"/>
                          <w:p w14:paraId="4655A016" w14:textId="77777777" w:rsidR="0066102A" w:rsidRDefault="0066102A" w:rsidP="0066102A">
                            <w:pPr>
                              <w:pStyle w:val="Heading2"/>
                            </w:pPr>
                          </w:p>
                          <w:p w14:paraId="4655A017" w14:textId="77777777" w:rsidR="0066102A" w:rsidRPr="00603837" w:rsidRDefault="0066102A" w:rsidP="0066102A">
                            <w:pPr>
                              <w:pStyle w:val="Heading2"/>
                              <w:rPr>
                                <w:rFonts w:ascii="Arial" w:hAnsi="Arial" w:cs="Arial"/>
                                <w:sz w:val="28"/>
                                <w:szCs w:val="28"/>
                              </w:rPr>
                            </w:pPr>
                            <w:r w:rsidRPr="00603837">
                              <w:rPr>
                                <w:rFonts w:ascii="Arial" w:hAnsi="Arial" w:cs="Arial"/>
                                <w:color w:val="7030A0"/>
                                <w:sz w:val="28"/>
                                <w:szCs w:val="28"/>
                              </w:rPr>
                              <w:t xml:space="preserve">Speech             </w:t>
                            </w:r>
                            <w:r w:rsidRPr="00603837">
                              <w:rPr>
                                <w:rFonts w:ascii="Arial" w:hAnsi="Arial" w:cs="Arial"/>
                                <w:sz w:val="28"/>
                                <w:szCs w:val="28"/>
                              </w:rPr>
                              <w:t xml:space="preserve">    </w:t>
                            </w:r>
                          </w:p>
                          <w:p w14:paraId="4655A018" w14:textId="77777777" w:rsidR="0066102A" w:rsidRDefault="0066102A" w:rsidP="0066102A"/>
                          <w:p w14:paraId="4655A019" w14:textId="77777777" w:rsidR="0066102A" w:rsidRPr="00DA62BD" w:rsidRDefault="0066102A" w:rsidP="0066102A">
                            <w:r>
                              <w:rPr>
                                <w:noProof/>
                                <w:color w:val="0000FF"/>
                                <w:lang w:eastAsia="en-GB"/>
                              </w:rPr>
                              <w:drawing>
                                <wp:inline distT="0" distB="0" distL="0" distR="0" wp14:anchorId="4655A049" wp14:editId="4655A04A">
                                  <wp:extent cx="1266825" cy="1390446"/>
                                  <wp:effectExtent l="0" t="0" r="0" b="635"/>
                                  <wp:docPr id="263" name="irc_mi" descr="http://www.kidsenabled.org/sites/kidsenabled.soverse.com/files/soverse-admin/images/faqs_speech_therapy_05211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dsenabled.org/sites/kidsenabled.soverse.com/files/soverse-admin/images/faqs_speech_therapy_052112.jpg">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20934" r="-1"/>
                                          <a:stretch/>
                                        </pic:blipFill>
                                        <pic:spPr bwMode="auto">
                                          <a:xfrm>
                                            <a:off x="0" y="0"/>
                                            <a:ext cx="1284908" cy="14102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2" w:type="dxa"/>
                          </w:tcPr>
                          <w:p w14:paraId="4655A01A" w14:textId="77777777" w:rsidR="0066102A" w:rsidRDefault="0066102A" w:rsidP="0066102A">
                            <w:r>
                              <w:t>Your child’s height and weight will be measured and results plotted on a growth chart. Children may be recalled and measured again if they are plotted outside the normal range</w:t>
                            </w:r>
                            <w:r w:rsidRPr="00D325E5">
                              <w:t xml:space="preserve"> i.e.</w:t>
                            </w:r>
                            <w:r>
                              <w:t xml:space="preserve"> tall/small for their age.</w:t>
                            </w:r>
                          </w:p>
                          <w:p w14:paraId="4655A01B" w14:textId="20837241" w:rsidR="0066102A" w:rsidRDefault="00225E8B" w:rsidP="0066102A">
                            <w:r>
                              <w:t>A referral</w:t>
                            </w:r>
                            <w:r w:rsidR="0066102A">
                              <w:t xml:space="preserve"> may be made to GP’s, or</w:t>
                            </w:r>
                            <w:r w:rsidR="00810B28">
                              <w:t xml:space="preserve"> you will be offered support to help your child achieve a healthy weight</w:t>
                            </w:r>
                            <w:r w:rsidR="00612696">
                              <w:t xml:space="preserve"> </w:t>
                            </w:r>
                            <w:r w:rsidR="0066102A">
                              <w:t xml:space="preserve">if their weight is outside the normal range. </w:t>
                            </w:r>
                          </w:p>
                          <w:p w14:paraId="4655A01C" w14:textId="77777777" w:rsidR="0066102A" w:rsidRDefault="00225E8B" w:rsidP="0066102A">
                            <w:r>
                              <w:t>The 0-19 Service</w:t>
                            </w:r>
                            <w:r w:rsidR="0066102A">
                              <w:t xml:space="preserve"> supports healthy eating and exercise and are happy to offer advice.</w:t>
                            </w:r>
                          </w:p>
                          <w:p w14:paraId="4655A01D" w14:textId="77777777" w:rsidR="0066102A" w:rsidRDefault="0066102A" w:rsidP="0066102A"/>
                          <w:p w14:paraId="4655A01E" w14:textId="77777777" w:rsidR="0066102A" w:rsidRDefault="0066102A" w:rsidP="0066102A"/>
                          <w:p w14:paraId="4655A01F" w14:textId="77777777" w:rsidR="0066102A" w:rsidRDefault="0066102A" w:rsidP="0066102A"/>
                          <w:p w14:paraId="4655A020" w14:textId="77777777" w:rsidR="0066102A" w:rsidRDefault="0066102A" w:rsidP="0066102A">
                            <w:r>
                              <w:t>If you have any issues around your child’s speech or level of understanding, you are able to self-refer to the speech and language services or ask school staff for support with a referral.</w:t>
                            </w:r>
                          </w:p>
                          <w:p w14:paraId="4655A021" w14:textId="77777777" w:rsidR="0066102A" w:rsidRDefault="0066102A" w:rsidP="0066102A"/>
                          <w:p w14:paraId="4655A022" w14:textId="77777777" w:rsidR="0066102A" w:rsidRDefault="0066102A" w:rsidP="0066102A"/>
                          <w:p w14:paraId="4655A023" w14:textId="77777777" w:rsidR="0066102A" w:rsidRDefault="0066102A" w:rsidP="0066102A"/>
                          <w:p w14:paraId="4655A024" w14:textId="77777777" w:rsidR="0066102A" w:rsidRDefault="0066102A" w:rsidP="0066102A"/>
                          <w:p w14:paraId="4655A025" w14:textId="77777777" w:rsidR="0066102A" w:rsidRDefault="0066102A" w:rsidP="0066102A"/>
                          <w:p w14:paraId="4655A026" w14:textId="77777777" w:rsidR="0066102A" w:rsidRDefault="0066102A" w:rsidP="0066102A"/>
                          <w:p w14:paraId="4655A027" w14:textId="77777777" w:rsidR="0066102A" w:rsidRDefault="0066102A" w:rsidP="0066102A"/>
                        </w:tc>
                      </w:tr>
                    </w:tbl>
                    <w:p w14:paraId="4655A029" w14:textId="77777777" w:rsidR="0066102A" w:rsidRDefault="0066102A" w:rsidP="00657E8B"/>
                  </w:txbxContent>
                </v:textbox>
                <w10:wrap anchorx="margin"/>
              </v:shape>
            </w:pict>
          </mc:Fallback>
        </mc:AlternateContent>
      </w:r>
    </w:p>
    <w:p w14:paraId="46559F4C" w14:textId="77777777" w:rsidR="00120437" w:rsidRDefault="00120437" w:rsidP="00C675C6">
      <w:pPr>
        <w:rPr>
          <w:sz w:val="16"/>
          <w:szCs w:val="18"/>
        </w:rPr>
      </w:pPr>
    </w:p>
    <w:p w14:paraId="46559F4D" w14:textId="77777777" w:rsidR="00120437" w:rsidRDefault="00120437" w:rsidP="00C675C6">
      <w:pPr>
        <w:rPr>
          <w:sz w:val="16"/>
          <w:szCs w:val="18"/>
        </w:rPr>
      </w:pPr>
    </w:p>
    <w:p w14:paraId="46559F4E" w14:textId="77777777" w:rsidR="00120437" w:rsidRDefault="00120437" w:rsidP="00C675C6">
      <w:pPr>
        <w:rPr>
          <w:sz w:val="16"/>
          <w:szCs w:val="18"/>
        </w:rPr>
      </w:pPr>
    </w:p>
    <w:p w14:paraId="46559F4F" w14:textId="77777777" w:rsidR="00120437" w:rsidRDefault="00120437" w:rsidP="00C675C6">
      <w:pPr>
        <w:rPr>
          <w:sz w:val="16"/>
          <w:szCs w:val="18"/>
        </w:rPr>
      </w:pPr>
    </w:p>
    <w:p w14:paraId="46559F50" w14:textId="77777777" w:rsidR="00120437" w:rsidRDefault="00120437" w:rsidP="00C675C6">
      <w:pPr>
        <w:rPr>
          <w:sz w:val="16"/>
          <w:szCs w:val="18"/>
        </w:rPr>
      </w:pPr>
    </w:p>
    <w:p w14:paraId="46559F51" w14:textId="77777777" w:rsidR="00120437" w:rsidRDefault="00120437" w:rsidP="00C675C6">
      <w:pPr>
        <w:rPr>
          <w:sz w:val="16"/>
          <w:szCs w:val="18"/>
        </w:rPr>
      </w:pPr>
    </w:p>
    <w:p w14:paraId="46559F52" w14:textId="77777777" w:rsidR="00120437" w:rsidRDefault="00120437" w:rsidP="00C675C6">
      <w:pPr>
        <w:rPr>
          <w:sz w:val="16"/>
          <w:szCs w:val="18"/>
        </w:rPr>
      </w:pPr>
    </w:p>
    <w:p w14:paraId="46559F53" w14:textId="77777777" w:rsidR="00120437" w:rsidRDefault="00120437" w:rsidP="00C675C6">
      <w:pPr>
        <w:rPr>
          <w:sz w:val="16"/>
          <w:szCs w:val="18"/>
        </w:rPr>
      </w:pPr>
    </w:p>
    <w:p w14:paraId="46559F54" w14:textId="77777777" w:rsidR="00120437" w:rsidRDefault="00120437" w:rsidP="00C675C6">
      <w:pPr>
        <w:rPr>
          <w:sz w:val="16"/>
          <w:szCs w:val="18"/>
        </w:rPr>
      </w:pPr>
    </w:p>
    <w:p w14:paraId="46559F55" w14:textId="77777777" w:rsidR="00120437" w:rsidRDefault="00120437" w:rsidP="00C675C6">
      <w:pPr>
        <w:rPr>
          <w:sz w:val="16"/>
          <w:szCs w:val="18"/>
        </w:rPr>
      </w:pPr>
    </w:p>
    <w:p w14:paraId="46559F56" w14:textId="77777777" w:rsidR="00120437" w:rsidRDefault="00120437" w:rsidP="00C675C6">
      <w:pPr>
        <w:rPr>
          <w:sz w:val="16"/>
          <w:szCs w:val="18"/>
        </w:rPr>
      </w:pPr>
    </w:p>
    <w:p w14:paraId="46559F57" w14:textId="77777777" w:rsidR="00E677F4" w:rsidRDefault="00FC6287" w:rsidP="00C675C6">
      <w:pPr>
        <w:rPr>
          <w:sz w:val="16"/>
          <w:szCs w:val="18"/>
        </w:rPr>
      </w:pPr>
      <w:r>
        <w:rPr>
          <w:noProof/>
          <w:color w:val="0000FF"/>
          <w:lang w:eastAsia="en-GB"/>
        </w:rPr>
        <w:lastRenderedPageBreak/>
        <w:drawing>
          <wp:anchor distT="0" distB="0" distL="114300" distR="114300" simplePos="0" relativeHeight="251658249" behindDoc="0" locked="0" layoutInCell="1" allowOverlap="1" wp14:anchorId="46559F78" wp14:editId="46559F79">
            <wp:simplePos x="0" y="0"/>
            <wp:positionH relativeFrom="column">
              <wp:posOffset>6146165</wp:posOffset>
            </wp:positionH>
            <wp:positionV relativeFrom="paragraph">
              <wp:posOffset>4737735</wp:posOffset>
            </wp:positionV>
            <wp:extent cx="2036267" cy="1502410"/>
            <wp:effectExtent l="0" t="0" r="2540" b="2540"/>
            <wp:wrapNone/>
            <wp:docPr id="235" name="irc_mi" descr="http://www.trbimg.com/img-535566e7/turbine/chi-tca-mayo-head-lice-20140421-001/2048/2048x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bimg.com/img-535566e7/turbine/chi-tca-mayo-head-lice-20140421-001/2048/2048x1512">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6267"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6287">
        <w:rPr>
          <w:noProof/>
          <w:lang w:eastAsia="en-GB"/>
        </w:rPr>
        <mc:AlternateContent>
          <mc:Choice Requires="wps">
            <w:drawing>
              <wp:anchor distT="0" distB="0" distL="114300" distR="114300" simplePos="0" relativeHeight="251662349" behindDoc="0" locked="0" layoutInCell="1" allowOverlap="1" wp14:anchorId="46559F7A" wp14:editId="46559F7B">
                <wp:simplePos x="0" y="0"/>
                <wp:positionH relativeFrom="page">
                  <wp:posOffset>5848350</wp:posOffset>
                </wp:positionH>
                <wp:positionV relativeFrom="paragraph">
                  <wp:posOffset>0</wp:posOffset>
                </wp:positionV>
                <wp:extent cx="4284980" cy="479107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4284980" cy="4791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txbx>
                        <w:txbxContent>
                          <w:p w14:paraId="4655A02A" w14:textId="77777777" w:rsidR="00FC6287" w:rsidRPr="0087381C" w:rsidRDefault="00FC6287" w:rsidP="00FC6287">
                            <w:pPr>
                              <w:pStyle w:val="Heading1"/>
                              <w:rPr>
                                <w:rFonts w:ascii="Arial" w:hAnsi="Arial" w:cs="Arial"/>
                                <w:b/>
                                <w:color w:val="7030A0"/>
                                <w:sz w:val="28"/>
                                <w:szCs w:val="28"/>
                              </w:rPr>
                            </w:pPr>
                            <w:r w:rsidRPr="0087381C">
                              <w:rPr>
                                <w:rFonts w:ascii="Arial" w:hAnsi="Arial" w:cs="Arial"/>
                                <w:b/>
                                <w:color w:val="7030A0"/>
                                <w:sz w:val="28"/>
                                <w:szCs w:val="28"/>
                              </w:rPr>
                              <w:t>Head Lice</w:t>
                            </w:r>
                          </w:p>
                          <w:p w14:paraId="4655A02B" w14:textId="77777777" w:rsidR="00FC6287" w:rsidRPr="00657E8B" w:rsidRDefault="00FC6287" w:rsidP="00FC6287"/>
                          <w:p w14:paraId="4655A02C" w14:textId="77777777" w:rsidR="00FC6287" w:rsidRPr="00657E8B" w:rsidRDefault="00FC6287" w:rsidP="00FC6287">
                            <w:pPr>
                              <w:spacing w:after="200" w:line="264" w:lineRule="auto"/>
                              <w:rPr>
                                <w:rFonts w:ascii="Arial" w:hAnsi="Arial" w:cs="Arial"/>
                                <w:sz w:val="22"/>
                                <w:szCs w:val="22"/>
                              </w:rPr>
                            </w:pPr>
                            <w:r w:rsidRPr="00657E8B">
                              <w:rPr>
                                <w:rFonts w:ascii="Arial" w:hAnsi="Arial" w:cs="Arial"/>
                                <w:sz w:val="22"/>
                                <w:szCs w:val="22"/>
                              </w:rPr>
                              <w:t xml:space="preserve">Head lice are very common and live on the hair, feeding on the scalp by sucking blood. They are easily passed from one child to another due to the way children play in close contact. Don’t worry as this can be treated. </w:t>
                            </w:r>
                          </w:p>
                          <w:p w14:paraId="4655A02D" w14:textId="77777777" w:rsidR="00FC6287" w:rsidRDefault="00FC6287" w:rsidP="00FC6287">
                            <w:pPr>
                              <w:spacing w:line="264" w:lineRule="auto"/>
                              <w:rPr>
                                <w:rFonts w:ascii="Arial" w:hAnsi="Arial" w:cs="Arial"/>
                                <w:sz w:val="22"/>
                                <w:szCs w:val="22"/>
                              </w:rPr>
                            </w:pPr>
                            <w:r w:rsidRPr="00657E8B">
                              <w:rPr>
                                <w:rFonts w:ascii="Arial" w:hAnsi="Arial" w:cs="Arial"/>
                                <w:sz w:val="22"/>
                                <w:szCs w:val="22"/>
                              </w:rPr>
                              <w:t>Adults and children can get head lice, always check the whole family.</w:t>
                            </w:r>
                          </w:p>
                          <w:p w14:paraId="4655A02E" w14:textId="77777777" w:rsidR="00FC6287" w:rsidRPr="00657E8B" w:rsidRDefault="00FC6287" w:rsidP="00FC6287">
                            <w:pPr>
                              <w:spacing w:line="264" w:lineRule="auto"/>
                              <w:rPr>
                                <w:rFonts w:ascii="Arial" w:hAnsi="Arial" w:cs="Arial"/>
                                <w:sz w:val="22"/>
                                <w:szCs w:val="22"/>
                              </w:rPr>
                            </w:pPr>
                          </w:p>
                          <w:p w14:paraId="4655A02F" w14:textId="77777777" w:rsidR="00FC6287" w:rsidRPr="00657E8B" w:rsidRDefault="00FC6287" w:rsidP="00FC6287">
                            <w:pPr>
                              <w:spacing w:after="200" w:line="264" w:lineRule="auto"/>
                              <w:rPr>
                                <w:rFonts w:ascii="Arial" w:hAnsi="Arial" w:cs="Arial"/>
                                <w:sz w:val="22"/>
                                <w:szCs w:val="22"/>
                              </w:rPr>
                            </w:pPr>
                            <w:r w:rsidRPr="00657E8B">
                              <w:rPr>
                                <w:rFonts w:ascii="Arial" w:hAnsi="Arial" w:cs="Arial"/>
                                <w:sz w:val="22"/>
                                <w:szCs w:val="22"/>
                              </w:rPr>
                              <w:t>Head lice walk from head to head they cannot fly or jump.</w:t>
                            </w:r>
                          </w:p>
                          <w:p w14:paraId="4655A030" w14:textId="77777777" w:rsidR="00FC6287" w:rsidRPr="00603837" w:rsidRDefault="00FC6287" w:rsidP="00FC6287">
                            <w:pPr>
                              <w:spacing w:line="264" w:lineRule="auto"/>
                              <w:rPr>
                                <w:rFonts w:ascii="Arial" w:hAnsi="Arial" w:cs="Arial"/>
                                <w:color w:val="7030A0"/>
                                <w:sz w:val="28"/>
                                <w:szCs w:val="28"/>
                              </w:rPr>
                            </w:pPr>
                            <w:r w:rsidRPr="00603837">
                              <w:rPr>
                                <w:rFonts w:ascii="Arial" w:hAnsi="Arial" w:cs="Arial"/>
                                <w:color w:val="7030A0"/>
                                <w:sz w:val="28"/>
                                <w:szCs w:val="28"/>
                              </w:rPr>
                              <w:t>How to spot lice</w:t>
                            </w:r>
                          </w:p>
                          <w:p w14:paraId="4655A031" w14:textId="77777777" w:rsidR="00FC6287" w:rsidRPr="00657E8B" w:rsidRDefault="00FC6287" w:rsidP="00FC6287">
                            <w:pPr>
                              <w:spacing w:line="264" w:lineRule="auto"/>
                              <w:rPr>
                                <w:rFonts w:ascii="Arial" w:hAnsi="Arial" w:cs="Arial"/>
                                <w:b/>
                                <w:color w:val="7030A0"/>
                                <w:sz w:val="22"/>
                                <w:szCs w:val="22"/>
                              </w:rPr>
                            </w:pPr>
                            <w:r w:rsidRPr="00657E8B">
                              <w:rPr>
                                <w:rFonts w:ascii="Arial" w:hAnsi="Arial" w:cs="Arial"/>
                                <w:b/>
                                <w:color w:val="7030A0"/>
                                <w:sz w:val="22"/>
                                <w:szCs w:val="22"/>
                              </w:rPr>
                              <w:t xml:space="preserve"> </w:t>
                            </w:r>
                          </w:p>
                          <w:p w14:paraId="4655A032" w14:textId="77777777" w:rsidR="00FC6287" w:rsidRPr="00657E8B" w:rsidRDefault="00FC6287" w:rsidP="00FC6287">
                            <w:pPr>
                              <w:spacing w:after="200" w:line="264" w:lineRule="auto"/>
                              <w:rPr>
                                <w:rFonts w:ascii="Arial" w:hAnsi="Arial" w:cs="Arial"/>
                                <w:sz w:val="22"/>
                                <w:szCs w:val="22"/>
                              </w:rPr>
                            </w:pPr>
                            <w:r w:rsidRPr="00657E8B">
                              <w:rPr>
                                <w:rFonts w:ascii="Arial" w:hAnsi="Arial" w:cs="Arial"/>
                                <w:sz w:val="22"/>
                                <w:szCs w:val="22"/>
                              </w:rPr>
                              <w:t>Dampen hair thoroughly and apply conditioner.  Make sure there is good lighting, brush then comb hair through. Using a head lice detection comb begin at the top of the head with comb touching the scalp, comb slowly to the end of the hair onto a white piece of paper, and check the comb, repeat, working around the head. (Wet combing)</w:t>
                            </w:r>
                          </w:p>
                          <w:p w14:paraId="4655A033" w14:textId="77777777" w:rsidR="00FC6287" w:rsidRPr="00603837" w:rsidRDefault="00FC6287" w:rsidP="00FC6287">
                            <w:pPr>
                              <w:spacing w:after="200" w:line="264" w:lineRule="auto"/>
                              <w:rPr>
                                <w:rFonts w:ascii="Arial" w:hAnsi="Arial" w:cs="Arial"/>
                                <w:color w:val="7030A0"/>
                                <w:sz w:val="28"/>
                                <w:szCs w:val="28"/>
                              </w:rPr>
                            </w:pPr>
                            <w:r w:rsidRPr="00603837">
                              <w:rPr>
                                <w:rFonts w:ascii="Arial" w:hAnsi="Arial" w:cs="Arial"/>
                                <w:color w:val="7030A0"/>
                                <w:sz w:val="28"/>
                                <w:szCs w:val="28"/>
                              </w:rPr>
                              <w:t>What to do if head lice are found</w:t>
                            </w:r>
                          </w:p>
                          <w:p w14:paraId="4655A034" w14:textId="77777777" w:rsidR="00FC6287" w:rsidRPr="00657E8B" w:rsidRDefault="00FC6287" w:rsidP="00FC6287">
                            <w:pPr>
                              <w:spacing w:line="264" w:lineRule="auto"/>
                              <w:rPr>
                                <w:rFonts w:ascii="Arial" w:hAnsi="Arial" w:cs="Arial"/>
                                <w:sz w:val="22"/>
                                <w:szCs w:val="22"/>
                              </w:rPr>
                            </w:pPr>
                            <w:r w:rsidRPr="00657E8B">
                              <w:rPr>
                                <w:rFonts w:ascii="Arial" w:hAnsi="Arial" w:cs="Arial"/>
                                <w:sz w:val="22"/>
                                <w:szCs w:val="22"/>
                              </w:rPr>
                              <w:t xml:space="preserve">Lotion can be bought from the chemist and applied as instructed. Ask the chemist for advice. </w:t>
                            </w:r>
                          </w:p>
                          <w:p w14:paraId="4655A035" w14:textId="77777777" w:rsidR="00FC6287" w:rsidRPr="00657E8B" w:rsidRDefault="00FC6287" w:rsidP="00FC6287">
                            <w:pPr>
                              <w:spacing w:line="264" w:lineRule="auto"/>
                              <w:rPr>
                                <w:rFonts w:ascii="Arial" w:hAnsi="Arial" w:cs="Arial"/>
                                <w:sz w:val="22"/>
                                <w:szCs w:val="22"/>
                              </w:rPr>
                            </w:pPr>
                            <w:r w:rsidRPr="00657E8B">
                              <w:rPr>
                                <w:rFonts w:ascii="Arial" w:hAnsi="Arial" w:cs="Arial"/>
                                <w:sz w:val="22"/>
                                <w:szCs w:val="22"/>
                              </w:rPr>
                              <w:t>Use the detection comb regularly to stop re infection.</w:t>
                            </w:r>
                          </w:p>
                          <w:p w14:paraId="4655A036" w14:textId="77777777" w:rsidR="00FC6287" w:rsidRDefault="00FC6287" w:rsidP="00FC6287">
                            <w:pPr>
                              <w:spacing w:line="264" w:lineRule="auto"/>
                            </w:pPr>
                          </w:p>
                          <w:p w14:paraId="4655A037" w14:textId="77777777" w:rsidR="00FC6287" w:rsidRDefault="00FC6287" w:rsidP="00FC62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559F7A" id="Text Box 11" o:spid="_x0000_s1033" type="#_x0000_t202" style="position:absolute;margin-left:460.5pt;margin-top:0;width:337.4pt;height:377.25pt;z-index:2516623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" filled="f" stroked="f">
                <v:textbox>
                  <w:txbxContent>
                    <w:p w14:paraId="4655A02A" w14:textId="77777777" w:rsidR="00FC6287" w:rsidRPr="0087381C" w:rsidRDefault="00FC6287" w:rsidP="00FC6287">
                      <w:pPr>
                        <w:pStyle w:val="Heading1"/>
                        <w:rPr>
                          <w:rFonts w:ascii="Arial" w:hAnsi="Arial" w:cs="Arial"/>
                          <w:b/>
                          <w:color w:val="7030A0"/>
                          <w:sz w:val="28"/>
                          <w:szCs w:val="28"/>
                        </w:rPr>
                      </w:pPr>
                      <w:r w:rsidRPr="0087381C">
                        <w:rPr>
                          <w:rFonts w:ascii="Arial" w:hAnsi="Arial" w:cs="Arial"/>
                          <w:b/>
                          <w:color w:val="7030A0"/>
                          <w:sz w:val="28"/>
                          <w:szCs w:val="28"/>
                        </w:rPr>
                        <w:t>Head Lice</w:t>
                      </w:r>
                    </w:p>
                    <w:p w14:paraId="4655A02B" w14:textId="77777777" w:rsidR="00FC6287" w:rsidRPr="00657E8B" w:rsidRDefault="00FC6287" w:rsidP="00FC6287"/>
                    <w:p w14:paraId="4655A02C" w14:textId="77777777" w:rsidR="00FC6287" w:rsidRPr="00657E8B" w:rsidRDefault="00FC6287" w:rsidP="00FC6287">
                      <w:pPr>
                        <w:spacing w:after="200" w:line="264" w:lineRule="auto"/>
                        <w:rPr>
                          <w:rFonts w:ascii="Arial" w:hAnsi="Arial" w:cs="Arial"/>
                          <w:sz w:val="22"/>
                          <w:szCs w:val="22"/>
                        </w:rPr>
                      </w:pPr>
                      <w:r w:rsidRPr="00657E8B">
                        <w:rPr>
                          <w:rFonts w:ascii="Arial" w:hAnsi="Arial" w:cs="Arial"/>
                          <w:sz w:val="22"/>
                          <w:szCs w:val="22"/>
                        </w:rPr>
                        <w:t xml:space="preserve">Head lice are very common and live on the hair, feeding on the scalp by sucking blood. They are easily passed from one child to another due to the way children play in close contact. Don’t worry as this can be treated. </w:t>
                      </w:r>
                    </w:p>
                    <w:p w14:paraId="4655A02D" w14:textId="77777777" w:rsidR="00FC6287" w:rsidRDefault="00FC6287" w:rsidP="00FC6287">
                      <w:pPr>
                        <w:spacing w:line="264" w:lineRule="auto"/>
                        <w:rPr>
                          <w:rFonts w:ascii="Arial" w:hAnsi="Arial" w:cs="Arial"/>
                          <w:sz w:val="22"/>
                          <w:szCs w:val="22"/>
                        </w:rPr>
                      </w:pPr>
                      <w:r w:rsidRPr="00657E8B">
                        <w:rPr>
                          <w:rFonts w:ascii="Arial" w:hAnsi="Arial" w:cs="Arial"/>
                          <w:sz w:val="22"/>
                          <w:szCs w:val="22"/>
                        </w:rPr>
                        <w:t>Adults and children can get head lice, always check the whole family.</w:t>
                      </w:r>
                    </w:p>
                    <w:p w14:paraId="4655A02E" w14:textId="77777777" w:rsidR="00FC6287" w:rsidRPr="00657E8B" w:rsidRDefault="00FC6287" w:rsidP="00FC6287">
                      <w:pPr>
                        <w:spacing w:line="264" w:lineRule="auto"/>
                        <w:rPr>
                          <w:rFonts w:ascii="Arial" w:hAnsi="Arial" w:cs="Arial"/>
                          <w:sz w:val="22"/>
                          <w:szCs w:val="22"/>
                        </w:rPr>
                      </w:pPr>
                    </w:p>
                    <w:p w14:paraId="4655A02F" w14:textId="77777777" w:rsidR="00FC6287" w:rsidRPr="00657E8B" w:rsidRDefault="00FC6287" w:rsidP="00FC6287">
                      <w:pPr>
                        <w:spacing w:after="200" w:line="264" w:lineRule="auto"/>
                        <w:rPr>
                          <w:rFonts w:ascii="Arial" w:hAnsi="Arial" w:cs="Arial"/>
                          <w:sz w:val="22"/>
                          <w:szCs w:val="22"/>
                        </w:rPr>
                      </w:pPr>
                      <w:r w:rsidRPr="00657E8B">
                        <w:rPr>
                          <w:rFonts w:ascii="Arial" w:hAnsi="Arial" w:cs="Arial"/>
                          <w:sz w:val="22"/>
                          <w:szCs w:val="22"/>
                        </w:rPr>
                        <w:t>Head lice walk from head to head they cannot fly or jump.</w:t>
                      </w:r>
                    </w:p>
                    <w:p w14:paraId="4655A030" w14:textId="77777777" w:rsidR="00FC6287" w:rsidRPr="00603837" w:rsidRDefault="00FC6287" w:rsidP="00FC6287">
                      <w:pPr>
                        <w:spacing w:line="264" w:lineRule="auto"/>
                        <w:rPr>
                          <w:rFonts w:ascii="Arial" w:hAnsi="Arial" w:cs="Arial"/>
                          <w:color w:val="7030A0"/>
                          <w:sz w:val="28"/>
                          <w:szCs w:val="28"/>
                        </w:rPr>
                      </w:pPr>
                      <w:r w:rsidRPr="00603837">
                        <w:rPr>
                          <w:rFonts w:ascii="Arial" w:hAnsi="Arial" w:cs="Arial"/>
                          <w:color w:val="7030A0"/>
                          <w:sz w:val="28"/>
                          <w:szCs w:val="28"/>
                        </w:rPr>
                        <w:t>How to spot lice</w:t>
                      </w:r>
                    </w:p>
                    <w:p w14:paraId="4655A031" w14:textId="77777777" w:rsidR="00FC6287" w:rsidRPr="00657E8B" w:rsidRDefault="00FC6287" w:rsidP="00FC6287">
                      <w:pPr>
                        <w:spacing w:line="264" w:lineRule="auto"/>
                        <w:rPr>
                          <w:rFonts w:ascii="Arial" w:hAnsi="Arial" w:cs="Arial"/>
                          <w:b/>
                          <w:color w:val="7030A0"/>
                          <w:sz w:val="22"/>
                          <w:szCs w:val="22"/>
                        </w:rPr>
                      </w:pPr>
                      <w:r w:rsidRPr="00657E8B">
                        <w:rPr>
                          <w:rFonts w:ascii="Arial" w:hAnsi="Arial" w:cs="Arial"/>
                          <w:b/>
                          <w:color w:val="7030A0"/>
                          <w:sz w:val="22"/>
                          <w:szCs w:val="22"/>
                        </w:rPr>
                        <w:t xml:space="preserve"> </w:t>
                      </w:r>
                    </w:p>
                    <w:p w14:paraId="4655A032" w14:textId="77777777" w:rsidR="00FC6287" w:rsidRPr="00657E8B" w:rsidRDefault="00FC6287" w:rsidP="00FC6287">
                      <w:pPr>
                        <w:spacing w:after="200" w:line="264" w:lineRule="auto"/>
                        <w:rPr>
                          <w:rFonts w:ascii="Arial" w:hAnsi="Arial" w:cs="Arial"/>
                          <w:sz w:val="22"/>
                          <w:szCs w:val="22"/>
                        </w:rPr>
                      </w:pPr>
                      <w:r w:rsidRPr="00657E8B">
                        <w:rPr>
                          <w:rFonts w:ascii="Arial" w:hAnsi="Arial" w:cs="Arial"/>
                          <w:sz w:val="22"/>
                          <w:szCs w:val="22"/>
                        </w:rPr>
                        <w:t>Dampen hair thoroughly and apply conditioner.  Make sure there is good lighting, brush then comb hair through. Using a head lice detection comb begin at the top of the head with comb touching the scalp, comb slowly to the end of the hair onto a white piece of paper, and check the comb, repeat, working around the head. (Wet combing)</w:t>
                      </w:r>
                    </w:p>
                    <w:p w14:paraId="4655A033" w14:textId="77777777" w:rsidR="00FC6287" w:rsidRPr="00603837" w:rsidRDefault="00FC6287" w:rsidP="00FC6287">
                      <w:pPr>
                        <w:spacing w:after="200" w:line="264" w:lineRule="auto"/>
                        <w:rPr>
                          <w:rFonts w:ascii="Arial" w:hAnsi="Arial" w:cs="Arial"/>
                          <w:color w:val="7030A0"/>
                          <w:sz w:val="28"/>
                          <w:szCs w:val="28"/>
                        </w:rPr>
                      </w:pPr>
                      <w:r w:rsidRPr="00603837">
                        <w:rPr>
                          <w:rFonts w:ascii="Arial" w:hAnsi="Arial" w:cs="Arial"/>
                          <w:color w:val="7030A0"/>
                          <w:sz w:val="28"/>
                          <w:szCs w:val="28"/>
                        </w:rPr>
                        <w:t>What to do if head lice are found</w:t>
                      </w:r>
                    </w:p>
                    <w:p w14:paraId="4655A034" w14:textId="77777777" w:rsidR="00FC6287" w:rsidRPr="00657E8B" w:rsidRDefault="00FC6287" w:rsidP="00FC6287">
                      <w:pPr>
                        <w:spacing w:line="264" w:lineRule="auto"/>
                        <w:rPr>
                          <w:rFonts w:ascii="Arial" w:hAnsi="Arial" w:cs="Arial"/>
                          <w:sz w:val="22"/>
                          <w:szCs w:val="22"/>
                        </w:rPr>
                      </w:pPr>
                      <w:r w:rsidRPr="00657E8B">
                        <w:rPr>
                          <w:rFonts w:ascii="Arial" w:hAnsi="Arial" w:cs="Arial"/>
                          <w:sz w:val="22"/>
                          <w:szCs w:val="22"/>
                        </w:rPr>
                        <w:t xml:space="preserve">Lotion can be bought from the chemist and applied as instructed. Ask the chemist for advice. </w:t>
                      </w:r>
                    </w:p>
                    <w:p w14:paraId="4655A035" w14:textId="77777777" w:rsidR="00FC6287" w:rsidRPr="00657E8B" w:rsidRDefault="00FC6287" w:rsidP="00FC6287">
                      <w:pPr>
                        <w:spacing w:line="264" w:lineRule="auto"/>
                        <w:rPr>
                          <w:rFonts w:ascii="Arial" w:hAnsi="Arial" w:cs="Arial"/>
                          <w:sz w:val="22"/>
                          <w:szCs w:val="22"/>
                        </w:rPr>
                      </w:pPr>
                      <w:r w:rsidRPr="00657E8B">
                        <w:rPr>
                          <w:rFonts w:ascii="Arial" w:hAnsi="Arial" w:cs="Arial"/>
                          <w:sz w:val="22"/>
                          <w:szCs w:val="22"/>
                        </w:rPr>
                        <w:t>Use the detection comb regularly to stop re infection.</w:t>
                      </w:r>
                    </w:p>
                    <w:p w14:paraId="4655A036" w14:textId="77777777" w:rsidR="00FC6287" w:rsidRDefault="00FC6287" w:rsidP="00FC6287">
                      <w:pPr>
                        <w:spacing w:line="264" w:lineRule="auto"/>
                      </w:pPr>
                    </w:p>
                    <w:p w14:paraId="4655A037" w14:textId="77777777" w:rsidR="00FC6287" w:rsidRDefault="00FC6287" w:rsidP="00FC6287">
                      <w:pPr>
                        <w:jc w:val="center"/>
                      </w:pPr>
                    </w:p>
                  </w:txbxContent>
                </v:textbox>
                <w10:wrap type="square" anchorx="page"/>
              </v:shape>
            </w:pict>
          </mc:Fallback>
        </mc:AlternateContent>
      </w:r>
      <w:r>
        <w:rPr>
          <w:noProof/>
          <w:lang w:eastAsia="en-GB"/>
        </w:rPr>
        <mc:AlternateContent>
          <mc:Choice Requires="wps">
            <w:drawing>
              <wp:anchor distT="0" distB="0" distL="114300" distR="114300" simplePos="0" relativeHeight="251660301" behindDoc="0" locked="0" layoutInCell="1" allowOverlap="1" wp14:anchorId="46559F7C" wp14:editId="46559F7D">
                <wp:simplePos x="0" y="0"/>
                <wp:positionH relativeFrom="column">
                  <wp:posOffset>133350</wp:posOffset>
                </wp:positionH>
                <wp:positionV relativeFrom="paragraph">
                  <wp:posOffset>0</wp:posOffset>
                </wp:positionV>
                <wp:extent cx="4066540" cy="6515100"/>
                <wp:effectExtent l="0" t="0" r="0" b="0"/>
                <wp:wrapSquare wrapText="bothSides"/>
                <wp:docPr id="198" name="Text Box 198"/>
                <wp:cNvGraphicFramePr/>
                <a:graphic xmlns:a="http://schemas.openxmlformats.org/drawingml/2006/main">
                  <a:graphicData uri="http://schemas.microsoft.com/office/word/2010/wordprocessingShape">
                    <wps:wsp>
                      <wps:cNvSpPr txBox="1"/>
                      <wps:spPr>
                        <a:xfrm>
                          <a:off x="0" y="0"/>
                          <a:ext cx="4066540" cy="651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tbl>
                            <w:tblPr>
                              <w:tblW w:w="0" w:type="auto"/>
                              <w:tblCellMar>
                                <w:left w:w="0" w:type="dxa"/>
                                <w:right w:w="0" w:type="dxa"/>
                              </w:tblCellMar>
                              <w:tblLook w:val="04A0" w:firstRow="1" w:lastRow="0" w:firstColumn="1" w:lastColumn="0" w:noHBand="0" w:noVBand="1"/>
                            </w:tblPr>
                            <w:tblGrid>
                              <w:gridCol w:w="5423"/>
                              <w:gridCol w:w="693"/>
                            </w:tblGrid>
                            <w:tr w:rsidR="00FC6287" w14:paraId="4655A045" w14:textId="77777777" w:rsidTr="0066102A">
                              <w:trPr>
                                <w:trHeight w:hRule="exact" w:val="9792"/>
                              </w:trPr>
                              <w:tc>
                                <w:tcPr>
                                  <w:tcW w:w="6170" w:type="dxa"/>
                                </w:tcPr>
                                <w:p w14:paraId="4655A038" w14:textId="77777777" w:rsidR="00FC6287" w:rsidRPr="0087381C" w:rsidRDefault="00FC6287" w:rsidP="0066102A">
                                  <w:pPr>
                                    <w:pStyle w:val="Heading1"/>
                                    <w:rPr>
                                      <w:rFonts w:ascii="Arial" w:hAnsi="Arial" w:cs="Arial"/>
                                      <w:b/>
                                      <w:color w:val="7030A0"/>
                                      <w:sz w:val="28"/>
                                      <w:szCs w:val="28"/>
                                    </w:rPr>
                                  </w:pPr>
                                  <w:r w:rsidRPr="0087381C">
                                    <w:rPr>
                                      <w:rFonts w:ascii="Arial" w:hAnsi="Arial" w:cs="Arial"/>
                                      <w:b/>
                                      <w:color w:val="7030A0"/>
                                      <w:sz w:val="28"/>
                                      <w:szCs w:val="28"/>
                                    </w:rPr>
                                    <w:t>Bedwetting</w:t>
                                  </w:r>
                                </w:p>
                                <w:p w14:paraId="4655A039" w14:textId="77777777" w:rsidR="00FC6287" w:rsidRPr="00657E8B" w:rsidRDefault="00FC6287" w:rsidP="00657E8B"/>
                                <w:p w14:paraId="4655A03A" w14:textId="77777777" w:rsidR="00FC6287" w:rsidRPr="00657E8B" w:rsidRDefault="00FC6287" w:rsidP="0066102A">
                                  <w:pPr>
                                    <w:spacing w:after="200" w:line="264" w:lineRule="auto"/>
                                    <w:rPr>
                                      <w:rFonts w:ascii="Arial" w:hAnsi="Arial" w:cs="Arial"/>
                                      <w:sz w:val="22"/>
                                      <w:szCs w:val="22"/>
                                    </w:rPr>
                                  </w:pPr>
                                  <w:r w:rsidRPr="00657E8B">
                                    <w:rPr>
                                      <w:rFonts w:ascii="Arial" w:hAnsi="Arial" w:cs="Arial"/>
                                      <w:sz w:val="22"/>
                                      <w:szCs w:val="22"/>
                                    </w:rPr>
                                    <w:t>Bed wetting (nocturnal enuresis) is a common childhood problem and in most cases resolves itself over time. If your child has pain or difficulty in passing urine contact the GP.</w:t>
                                  </w:r>
                                </w:p>
                                <w:p w14:paraId="4655A03B" w14:textId="77777777" w:rsidR="00FC6287" w:rsidRPr="00603837" w:rsidRDefault="00FC6287" w:rsidP="0066102A">
                                  <w:pPr>
                                    <w:pStyle w:val="Heading2"/>
                                    <w:rPr>
                                      <w:rFonts w:ascii="Arial" w:hAnsi="Arial" w:cs="Arial"/>
                                      <w:color w:val="7030A0"/>
                                      <w:sz w:val="28"/>
                                      <w:szCs w:val="28"/>
                                    </w:rPr>
                                  </w:pPr>
                                  <w:r w:rsidRPr="00603837">
                                    <w:rPr>
                                      <w:rFonts w:ascii="Arial" w:hAnsi="Arial" w:cs="Arial"/>
                                      <w:color w:val="7030A0"/>
                                      <w:sz w:val="28"/>
                                      <w:szCs w:val="28"/>
                                    </w:rPr>
                                    <w:t>What can you do to help</w:t>
                                  </w:r>
                                </w:p>
                                <w:p w14:paraId="4655A03C"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Encourage your child to drink plenty of water during the day. This helps to increase bladder capacity and hydrates your child during the day rather than taking all fluids in the evening.</w:t>
                                  </w:r>
                                </w:p>
                                <w:p w14:paraId="4655A03D"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Be careful with fizzy drinks and drinks which contain caffeine (tea, coffee, chocolate) as these increase the production of urine.</w:t>
                                  </w:r>
                                </w:p>
                                <w:p w14:paraId="4655A03E"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Encourage a healthy diet, fruit, vegetables, and cereal to avoid constipation.</w:t>
                                  </w:r>
                                </w:p>
                                <w:p w14:paraId="4655A03F"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Ensure your child goes to the toilet twice before bed, i.e. before and after story time.</w:t>
                                  </w:r>
                                </w:p>
                                <w:p w14:paraId="4655A040"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To avoid stale smell of urine, make sure they shower or bath in the morning.</w:t>
                                  </w:r>
                                </w:p>
                                <w:p w14:paraId="4655A041"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Stay calm, remember bed wetting is not their fault, and give plenty of encouragement, love and patience.</w:t>
                                  </w:r>
                                </w:p>
                                <w:p w14:paraId="4655A042"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Make sure your child does not wear na</w:t>
                                  </w:r>
                                  <w:r>
                                    <w:rPr>
                                      <w:rFonts w:ascii="Arial" w:hAnsi="Arial" w:cs="Arial"/>
                                      <w:sz w:val="22"/>
                                      <w:szCs w:val="22"/>
                                    </w:rPr>
                                    <w:t>ppies to bed as this can delay</w:t>
                                  </w:r>
                                  <w:r w:rsidRPr="00657E8B">
                                    <w:rPr>
                                      <w:rFonts w:ascii="Arial" w:hAnsi="Arial" w:cs="Arial"/>
                                      <w:sz w:val="22"/>
                                      <w:szCs w:val="22"/>
                                    </w:rPr>
                                    <w:t xml:space="preserve"> becoming dry.</w:t>
                                  </w:r>
                                </w:p>
                                <w:p w14:paraId="4655A043" w14:textId="77777777" w:rsidR="00FC6287" w:rsidRPr="00657E8B" w:rsidRDefault="00FC6287" w:rsidP="00FD73A6">
                                  <w:pPr>
                                    <w:rPr>
                                      <w:rFonts w:ascii="Arial" w:hAnsi="Arial" w:cs="Arial"/>
                                      <w:sz w:val="22"/>
                                      <w:szCs w:val="22"/>
                                    </w:rPr>
                                  </w:pPr>
                                  <w:r w:rsidRPr="00657E8B">
                                    <w:rPr>
                                      <w:rFonts w:ascii="Arial" w:hAnsi="Arial" w:cs="Arial"/>
                                      <w:sz w:val="22"/>
                                      <w:szCs w:val="22"/>
                                    </w:rPr>
                                    <w:t xml:space="preserve">If you would like more support for bed </w:t>
                                  </w:r>
                                  <w:r w:rsidR="00FB585D">
                                    <w:rPr>
                                      <w:rFonts w:ascii="Arial" w:hAnsi="Arial" w:cs="Arial"/>
                                      <w:sz w:val="22"/>
                                      <w:szCs w:val="22"/>
                                    </w:rPr>
                                    <w:t>wetting contact the service</w:t>
                                  </w:r>
                                  <w:r w:rsidRPr="00657E8B">
                                    <w:rPr>
                                      <w:rFonts w:ascii="Arial" w:hAnsi="Arial" w:cs="Arial"/>
                                      <w:sz w:val="22"/>
                                      <w:szCs w:val="22"/>
                                    </w:rPr>
                                    <w:t xml:space="preserve">. </w:t>
                                  </w:r>
                                </w:p>
                              </w:tc>
                              <w:tc>
                                <w:tcPr>
                                  <w:tcW w:w="858" w:type="dxa"/>
                                </w:tcPr>
                                <w:p w14:paraId="4655A044" w14:textId="77777777" w:rsidR="00FC6287" w:rsidRPr="00657E8B" w:rsidRDefault="00FC6287" w:rsidP="0066102A">
                                  <w:pPr>
                                    <w:pStyle w:val="NoSpacing"/>
                                    <w:rPr>
                                      <w:rFonts w:ascii="Arial" w:hAnsi="Arial" w:cs="Arial"/>
                                      <w:sz w:val="22"/>
                                      <w:szCs w:val="22"/>
                                    </w:rPr>
                                  </w:pPr>
                                </w:p>
                              </w:tc>
                            </w:tr>
                          </w:tbl>
                          <w:p w14:paraId="4655A046" w14:textId="77777777" w:rsidR="00FC6287" w:rsidRDefault="00FC6287" w:rsidP="00FC62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59F7C" id="Text Box 198" o:spid="_x0000_s1034" type="#_x0000_t202" style="position:absolute;margin-left:10.5pt;margin-top:0;width:320.2pt;height:513pt;z-index:251660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" filled="f" stroked="f">
                <v:textbox>
                  <w:txbxContent>
                    <w:tbl>
                      <w:tblPr>
                        <w:tblW w:w="0" w:type="auto"/>
                        <w:tblCellMar>
                          <w:left w:w="0" w:type="dxa"/>
                          <w:right w:w="0" w:type="dxa"/>
                        </w:tblCellMar>
                        <w:tblLook w:val="04A0" w:firstRow="1" w:lastRow="0" w:firstColumn="1" w:lastColumn="0" w:noHBand="0" w:noVBand="1"/>
                      </w:tblPr>
                      <w:tblGrid>
                        <w:gridCol w:w="5423"/>
                        <w:gridCol w:w="693"/>
                      </w:tblGrid>
                      <w:tr w:rsidR="00FC6287" w14:paraId="4655A045" w14:textId="77777777" w:rsidTr="0066102A">
                        <w:trPr>
                          <w:trHeight w:hRule="exact" w:val="9792"/>
                        </w:trPr>
                        <w:tc>
                          <w:tcPr>
                            <w:tcW w:w="6170" w:type="dxa"/>
                          </w:tcPr>
                          <w:p w14:paraId="4655A038" w14:textId="77777777" w:rsidR="00FC6287" w:rsidRPr="0087381C" w:rsidRDefault="00FC6287" w:rsidP="0066102A">
                            <w:pPr>
                              <w:pStyle w:val="Heading1"/>
                              <w:rPr>
                                <w:rFonts w:ascii="Arial" w:hAnsi="Arial" w:cs="Arial"/>
                                <w:b/>
                                <w:color w:val="7030A0"/>
                                <w:sz w:val="28"/>
                                <w:szCs w:val="28"/>
                              </w:rPr>
                            </w:pPr>
                            <w:r w:rsidRPr="0087381C">
                              <w:rPr>
                                <w:rFonts w:ascii="Arial" w:hAnsi="Arial" w:cs="Arial"/>
                                <w:b/>
                                <w:color w:val="7030A0"/>
                                <w:sz w:val="28"/>
                                <w:szCs w:val="28"/>
                              </w:rPr>
                              <w:t>Bedwetting</w:t>
                            </w:r>
                          </w:p>
                          <w:p w14:paraId="4655A039" w14:textId="77777777" w:rsidR="00FC6287" w:rsidRPr="00657E8B" w:rsidRDefault="00FC6287" w:rsidP="00657E8B"/>
                          <w:p w14:paraId="4655A03A" w14:textId="77777777" w:rsidR="00FC6287" w:rsidRPr="00657E8B" w:rsidRDefault="00FC6287" w:rsidP="0066102A">
                            <w:pPr>
                              <w:spacing w:after="200" w:line="264" w:lineRule="auto"/>
                              <w:rPr>
                                <w:rFonts w:ascii="Arial" w:hAnsi="Arial" w:cs="Arial"/>
                                <w:sz w:val="22"/>
                                <w:szCs w:val="22"/>
                              </w:rPr>
                            </w:pPr>
                            <w:r w:rsidRPr="00657E8B">
                              <w:rPr>
                                <w:rFonts w:ascii="Arial" w:hAnsi="Arial" w:cs="Arial"/>
                                <w:sz w:val="22"/>
                                <w:szCs w:val="22"/>
                              </w:rPr>
                              <w:t>Bed wetting (nocturnal enuresis) is a common childhood problem and in most cases resolves itself over time. If your child has pain or difficulty in passing urine contact the GP.</w:t>
                            </w:r>
                          </w:p>
                          <w:p w14:paraId="4655A03B" w14:textId="77777777" w:rsidR="00FC6287" w:rsidRPr="00603837" w:rsidRDefault="00FC6287" w:rsidP="0066102A">
                            <w:pPr>
                              <w:pStyle w:val="Heading2"/>
                              <w:rPr>
                                <w:rFonts w:ascii="Arial" w:hAnsi="Arial" w:cs="Arial"/>
                                <w:color w:val="7030A0"/>
                                <w:sz w:val="28"/>
                                <w:szCs w:val="28"/>
                              </w:rPr>
                            </w:pPr>
                            <w:r w:rsidRPr="00603837">
                              <w:rPr>
                                <w:rFonts w:ascii="Arial" w:hAnsi="Arial" w:cs="Arial"/>
                                <w:color w:val="7030A0"/>
                                <w:sz w:val="28"/>
                                <w:szCs w:val="28"/>
                              </w:rPr>
                              <w:t>What can you do to help</w:t>
                            </w:r>
                          </w:p>
                          <w:p w14:paraId="4655A03C"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Encourage your child to drink plenty of water during the day. This helps to increase bladder capacity and hydrates your child during the day rather than taking all fluids in the evening.</w:t>
                            </w:r>
                          </w:p>
                          <w:p w14:paraId="4655A03D"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Be careful with fizzy drinks and drinks which contain caffeine (tea, coffee, chocolate) as these increase the production of urine.</w:t>
                            </w:r>
                          </w:p>
                          <w:p w14:paraId="4655A03E"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Encourage a healthy diet, fruit, vegetables, and cereal to avoid constipation.</w:t>
                            </w:r>
                          </w:p>
                          <w:p w14:paraId="4655A03F"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Ensure your child goes to the toilet twice before bed, i.e. before and after story time.</w:t>
                            </w:r>
                          </w:p>
                          <w:p w14:paraId="4655A040"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To avoid stale smell of urine, make sure they shower or bath in the morning.</w:t>
                            </w:r>
                          </w:p>
                          <w:p w14:paraId="4655A041"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Stay calm, remember bed wetting is not their fault, and give plenty of encouragement, love and patience.</w:t>
                            </w:r>
                          </w:p>
                          <w:p w14:paraId="4655A042" w14:textId="77777777" w:rsidR="00FC6287" w:rsidRPr="00657E8B" w:rsidRDefault="00FC6287" w:rsidP="00657E8B">
                            <w:pPr>
                              <w:pStyle w:val="ListParagraph"/>
                              <w:numPr>
                                <w:ilvl w:val="0"/>
                                <w:numId w:val="25"/>
                              </w:numPr>
                              <w:spacing w:after="160" w:line="288" w:lineRule="auto"/>
                              <w:contextualSpacing/>
                              <w:rPr>
                                <w:rFonts w:ascii="Arial" w:hAnsi="Arial" w:cs="Arial"/>
                                <w:sz w:val="22"/>
                                <w:szCs w:val="22"/>
                              </w:rPr>
                            </w:pPr>
                            <w:r w:rsidRPr="00657E8B">
                              <w:rPr>
                                <w:rFonts w:ascii="Arial" w:hAnsi="Arial" w:cs="Arial"/>
                                <w:sz w:val="22"/>
                                <w:szCs w:val="22"/>
                              </w:rPr>
                              <w:t>Make sure your child does not wear na</w:t>
                            </w:r>
                            <w:r>
                              <w:rPr>
                                <w:rFonts w:ascii="Arial" w:hAnsi="Arial" w:cs="Arial"/>
                                <w:sz w:val="22"/>
                                <w:szCs w:val="22"/>
                              </w:rPr>
                              <w:t>ppies to bed as this can delay</w:t>
                            </w:r>
                            <w:r w:rsidRPr="00657E8B">
                              <w:rPr>
                                <w:rFonts w:ascii="Arial" w:hAnsi="Arial" w:cs="Arial"/>
                                <w:sz w:val="22"/>
                                <w:szCs w:val="22"/>
                              </w:rPr>
                              <w:t xml:space="preserve"> becoming dry.</w:t>
                            </w:r>
                          </w:p>
                          <w:p w14:paraId="4655A043" w14:textId="77777777" w:rsidR="00FC6287" w:rsidRPr="00657E8B" w:rsidRDefault="00FC6287" w:rsidP="00FD73A6">
                            <w:pPr>
                              <w:rPr>
                                <w:rFonts w:ascii="Arial" w:hAnsi="Arial" w:cs="Arial"/>
                                <w:sz w:val="22"/>
                                <w:szCs w:val="22"/>
                              </w:rPr>
                            </w:pPr>
                            <w:r w:rsidRPr="00657E8B">
                              <w:rPr>
                                <w:rFonts w:ascii="Arial" w:hAnsi="Arial" w:cs="Arial"/>
                                <w:sz w:val="22"/>
                                <w:szCs w:val="22"/>
                              </w:rPr>
                              <w:t xml:space="preserve">If you would like more support for bed </w:t>
                            </w:r>
                            <w:r w:rsidR="00FB585D">
                              <w:rPr>
                                <w:rFonts w:ascii="Arial" w:hAnsi="Arial" w:cs="Arial"/>
                                <w:sz w:val="22"/>
                                <w:szCs w:val="22"/>
                              </w:rPr>
                              <w:t>wetting contact the service</w:t>
                            </w:r>
                            <w:r w:rsidRPr="00657E8B">
                              <w:rPr>
                                <w:rFonts w:ascii="Arial" w:hAnsi="Arial" w:cs="Arial"/>
                                <w:sz w:val="22"/>
                                <w:szCs w:val="22"/>
                              </w:rPr>
                              <w:t xml:space="preserve">. </w:t>
                            </w:r>
                          </w:p>
                        </w:tc>
                        <w:tc>
                          <w:tcPr>
                            <w:tcW w:w="858" w:type="dxa"/>
                          </w:tcPr>
                          <w:p w14:paraId="4655A044" w14:textId="77777777" w:rsidR="00FC6287" w:rsidRPr="00657E8B" w:rsidRDefault="00FC6287" w:rsidP="0066102A">
                            <w:pPr>
                              <w:pStyle w:val="NoSpacing"/>
                              <w:rPr>
                                <w:rFonts w:ascii="Arial" w:hAnsi="Arial" w:cs="Arial"/>
                                <w:sz w:val="22"/>
                                <w:szCs w:val="22"/>
                              </w:rPr>
                            </w:pPr>
                          </w:p>
                        </w:tc>
                      </w:tr>
                    </w:tbl>
                    <w:p w14:paraId="4655A046" w14:textId="77777777" w:rsidR="00FC6287" w:rsidRDefault="00FC6287" w:rsidP="00FC6287"/>
                  </w:txbxContent>
                </v:textbox>
                <w10:wrap type="square"/>
              </v:shape>
            </w:pict>
          </mc:Fallback>
        </mc:AlternateContent>
      </w:r>
    </w:p>
    <w:sectPr w:rsidR="00E677F4" w:rsidSect="007701FA">
      <w:headerReference w:type="default" r:id="rId42"/>
      <w:headerReference w:type="first" r:id="rId43"/>
      <w:footerReference w:type="first" r:id="rId44"/>
      <w:pgSz w:w="16838" w:h="11899" w:orient="landscape"/>
      <w:pgMar w:top="1134" w:right="851" w:bottom="1134" w:left="851" w:header="0" w:footer="0" w:gutter="0"/>
      <w:cols w:num="2"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7EB7A" w14:textId="77777777" w:rsidR="00D43336" w:rsidRDefault="00D43336" w:rsidP="0003302F">
      <w:r>
        <w:separator/>
      </w:r>
    </w:p>
  </w:endnote>
  <w:endnote w:type="continuationSeparator" w:id="0">
    <w:p w14:paraId="1E794FD6" w14:textId="77777777" w:rsidR="00D43336" w:rsidRDefault="00D43336" w:rsidP="0003302F">
      <w:r>
        <w:continuationSeparator/>
      </w:r>
    </w:p>
  </w:endnote>
  <w:endnote w:type="continuationNotice" w:id="1">
    <w:p w14:paraId="0D6DCAEA" w14:textId="77777777" w:rsidR="00D43336" w:rsidRDefault="00D433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Regular">
    <w:altName w:val="Geneva"/>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9F87" w14:textId="77777777" w:rsidR="0066102A" w:rsidRDefault="0066102A" w:rsidP="00023308">
    <w:pPr>
      <w:tabs>
        <w:tab w:val="left" w:pos="10695"/>
      </w:tabs>
    </w:pPr>
  </w:p>
  <w:p w14:paraId="46559F88" w14:textId="77777777" w:rsidR="0066102A" w:rsidRDefault="0066102A" w:rsidP="00023308">
    <w:pPr>
      <w:pStyle w:val="Footer"/>
      <w:tabs>
        <w:tab w:val="clear" w:pos="4320"/>
        <w:tab w:val="clear" w:pos="8640"/>
        <w:tab w:val="left" w:pos="992"/>
        <w:tab w:val="left" w:pos="3504"/>
      </w:tabs>
    </w:pPr>
    <w:r>
      <w:rPr>
        <w:noProof/>
        <w:lang w:eastAsia="en-GB"/>
      </w:rPr>
      <mc:AlternateContent>
        <mc:Choice Requires="wps">
          <w:drawing>
            <wp:anchor distT="0" distB="0" distL="114300" distR="114300" simplePos="0" relativeHeight="251658253" behindDoc="1" locked="1" layoutInCell="1" allowOverlap="1" wp14:anchorId="46559FA5" wp14:editId="46559FA6">
              <wp:simplePos x="0" y="0"/>
              <wp:positionH relativeFrom="column">
                <wp:posOffset>5311140</wp:posOffset>
              </wp:positionH>
              <wp:positionV relativeFrom="page">
                <wp:posOffset>7021195</wp:posOffset>
              </wp:positionV>
              <wp:extent cx="4248150" cy="0"/>
              <wp:effectExtent l="22225" t="29845" r="25400" b="27305"/>
              <wp:wrapTight wrapText="bothSides">
                <wp:wrapPolygon edited="0">
                  <wp:start x="-97" y="-2147483648"/>
                  <wp:lineTo x="-97" y="-2147483648"/>
                  <wp:lineTo x="21697" y="-2147483648"/>
                  <wp:lineTo x="21697" y="-2147483648"/>
                  <wp:lineTo x="-97" y="-2147483648"/>
                </wp:wrapPolygon>
              </wp:wrapTight>
              <wp:docPr id="19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640F5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EA0759E" id="Line 4" o:spid="_x0000_s1026" style="position:absolute;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18.2pt,552.85pt" to="752.7pt,5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" strokecolor="#640f58" strokeweight="3.5pt">
              <v:shadow opacity="22938f" offset="0"/>
              <w10:wrap type="tight" anchory="page"/>
              <w10:anchorlock/>
            </v:line>
          </w:pict>
        </mc:Fallback>
      </mc:AlternateContent>
    </w:r>
    <w:r>
      <w:rPr>
        <w:noProof/>
        <w:lang w:eastAsia="en-GB"/>
      </w:rPr>
      <mc:AlternateContent>
        <mc:Choice Requires="wps">
          <w:drawing>
            <wp:anchor distT="0" distB="0" distL="114300" distR="114300" simplePos="0" relativeHeight="251658251" behindDoc="1" locked="1" layoutInCell="1" allowOverlap="1" wp14:anchorId="46559FA7" wp14:editId="46559FA8">
              <wp:simplePos x="0" y="0"/>
              <wp:positionH relativeFrom="column">
                <wp:align>left</wp:align>
              </wp:positionH>
              <wp:positionV relativeFrom="page">
                <wp:posOffset>7021195</wp:posOffset>
              </wp:positionV>
              <wp:extent cx="4248150" cy="0"/>
              <wp:effectExtent l="26035" t="31115" r="31115" b="26035"/>
              <wp:wrapTight wrapText="bothSides">
                <wp:wrapPolygon edited="0">
                  <wp:start x="-97" y="-2147483648"/>
                  <wp:lineTo x="-97" y="-2147483648"/>
                  <wp:lineTo x="21697" y="-2147483648"/>
                  <wp:lineTo x="21697" y="-2147483648"/>
                  <wp:lineTo x="-97" y="-2147483648"/>
                </wp:wrapPolygon>
              </wp:wrapTight>
              <wp:docPr id="19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640F5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FD9C90F" id="Line 3" o:spid="_x0000_s1026" style="position:absolute;z-index:-251658229;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 from="0,552.85pt" to="334.5pt,5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" strokecolor="#640f58" strokeweight="3.5pt">
              <v:shadow opacity="22938f" offset="0"/>
              <w10:wrap type="tight" anchory="page"/>
              <w10:anchorlock/>
            </v:line>
          </w:pict>
        </mc:Fallback>
      </mc:AlternateContent>
    </w:r>
    <w:r>
      <w:tab/>
    </w:r>
    <w:r>
      <w:tab/>
    </w:r>
  </w:p>
  <w:p w14:paraId="46559F89" w14:textId="77777777" w:rsidR="0066102A" w:rsidRDefault="0066102A" w:rsidP="00023308">
    <w:pPr>
      <w:pStyle w:val="Footer"/>
      <w:tabs>
        <w:tab w:val="clear" w:pos="4320"/>
        <w:tab w:val="clear" w:pos="8640"/>
        <w:tab w:val="left" w:pos="6492"/>
      </w:tabs>
    </w:pPr>
  </w:p>
  <w:p w14:paraId="46559F8A" w14:textId="77777777" w:rsidR="0066102A" w:rsidRDefault="0066102A" w:rsidP="00023308"/>
  <w:p w14:paraId="46559F8B" w14:textId="77777777" w:rsidR="0066102A" w:rsidRPr="00055833" w:rsidRDefault="0066102A" w:rsidP="00023308">
    <w:pPr>
      <w:pStyle w:val="Header"/>
      <w:rPr>
        <w:b/>
      </w:rPr>
    </w:pPr>
    <w:r>
      <w:rPr>
        <w:noProof/>
        <w:lang w:eastAsia="en-GB"/>
      </w:rPr>
      <w:drawing>
        <wp:anchor distT="0" distB="0" distL="114300" distR="114300" simplePos="0" relativeHeight="251658247" behindDoc="0" locked="0" layoutInCell="1" allowOverlap="1" wp14:anchorId="46559FA9" wp14:editId="46559FAA">
          <wp:simplePos x="0" y="0"/>
          <wp:positionH relativeFrom="column">
            <wp:posOffset>628015</wp:posOffset>
          </wp:positionH>
          <wp:positionV relativeFrom="paragraph">
            <wp:posOffset>3400425</wp:posOffset>
          </wp:positionV>
          <wp:extent cx="394335" cy="394335"/>
          <wp:effectExtent l="0" t="0" r="5715" b="5715"/>
          <wp:wrapNone/>
          <wp:docPr id="231" name="irc_mi" descr="http://warriorgamesfamilyprogram.org/wp-content/uploads/2014/05/Logo-for-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rriorgamesfamilyprogram.org/wp-content/uploads/2014/05/Logo-for-Faceboo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58246" behindDoc="1" locked="1" layoutInCell="1" allowOverlap="1" wp14:anchorId="46559FAB" wp14:editId="46559FAC">
          <wp:simplePos x="0" y="0"/>
          <wp:positionH relativeFrom="page">
            <wp:posOffset>5353050</wp:posOffset>
          </wp:positionH>
          <wp:positionV relativeFrom="page">
            <wp:posOffset>6377940</wp:posOffset>
          </wp:positionV>
          <wp:extent cx="5337810" cy="502920"/>
          <wp:effectExtent l="0" t="0" r="0" b="0"/>
          <wp:wrapNone/>
          <wp:docPr id="232" name="Picture 2" descr="Locala patient booklet templat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a patient booklet templates-04.jpg"/>
                  <pic:cNvPicPr>
                    <a:picLocks noChangeAspect="1" noChangeArrowheads="1"/>
                  </pic:cNvPicPr>
                </pic:nvPicPr>
                <pic:blipFill>
                  <a:blip r:embed="rId2">
                    <a:extLst>
                      <a:ext uri="{28A0092B-C50C-407E-A947-70E740481C1C}">
                        <a14:useLocalDpi xmlns:a14="http://schemas.microsoft.com/office/drawing/2010/main" val="0"/>
                      </a:ext>
                    </a:extLst>
                  </a:blip>
                  <a:srcRect t="93347"/>
                  <a:stretch>
                    <a:fillRect/>
                  </a:stretch>
                </pic:blipFill>
                <pic:spPr bwMode="auto">
                  <a:xfrm>
                    <a:off x="0" y="0"/>
                    <a:ext cx="5337810" cy="50292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58245" behindDoc="1" locked="1" layoutInCell="1" allowOverlap="1" wp14:anchorId="46559FAD" wp14:editId="46559FAE">
          <wp:simplePos x="0" y="0"/>
          <wp:positionH relativeFrom="page">
            <wp:posOffset>5283200</wp:posOffset>
          </wp:positionH>
          <wp:positionV relativeFrom="page">
            <wp:posOffset>152400</wp:posOffset>
          </wp:positionV>
          <wp:extent cx="5337810" cy="3273425"/>
          <wp:effectExtent l="0" t="0" r="0" b="3175"/>
          <wp:wrapNone/>
          <wp:docPr id="233" name="Picture 3" descr="Locala patient booklet templat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a patient booklet templates-04.jpg"/>
                  <pic:cNvPicPr>
                    <a:picLocks noChangeAspect="1" noChangeArrowheads="1"/>
                  </pic:cNvPicPr>
                </pic:nvPicPr>
                <pic:blipFill>
                  <a:blip r:embed="rId2">
                    <a:extLst>
                      <a:ext uri="{28A0092B-C50C-407E-A947-70E740481C1C}">
                        <a14:useLocalDpi xmlns:a14="http://schemas.microsoft.com/office/drawing/2010/main" val="0"/>
                      </a:ext>
                    </a:extLst>
                  </a:blip>
                  <a:srcRect b="56696"/>
                  <a:stretch>
                    <a:fillRect/>
                  </a:stretch>
                </pic:blipFill>
                <pic:spPr bwMode="auto">
                  <a:xfrm>
                    <a:off x="0" y="0"/>
                    <a:ext cx="5337810" cy="3273425"/>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58244" behindDoc="1" locked="1" layoutInCell="1" allowOverlap="1" wp14:anchorId="46559FAF" wp14:editId="46559FB0">
          <wp:simplePos x="0" y="0"/>
          <wp:positionH relativeFrom="page">
            <wp:posOffset>2121535</wp:posOffset>
          </wp:positionH>
          <wp:positionV relativeFrom="page">
            <wp:posOffset>4693285</wp:posOffset>
          </wp:positionV>
          <wp:extent cx="1249680" cy="708660"/>
          <wp:effectExtent l="0" t="0" r="7620" b="0"/>
          <wp:wrapNone/>
          <wp:docPr id="234" name="Picture 234" descr="Locala patient booklet templat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cala patient booklet templates-03.jpg"/>
                  <pic:cNvPicPr>
                    <a:picLocks noChangeAspect="1" noChangeArrowheads="1"/>
                  </pic:cNvPicPr>
                </pic:nvPicPr>
                <pic:blipFill>
                  <a:blip r:embed="rId3">
                    <a:extLst>
                      <a:ext uri="{28A0092B-C50C-407E-A947-70E740481C1C}">
                        <a14:useLocalDpi xmlns:a14="http://schemas.microsoft.com/office/drawing/2010/main" val="0"/>
                      </a:ext>
                    </a:extLst>
                  </a:blip>
                  <a:srcRect l="37402" t="83569" r="39186" b="7056"/>
                  <a:stretch>
                    <a:fillRect/>
                  </a:stretch>
                </pic:blipFill>
                <pic:spPr bwMode="auto">
                  <a:xfrm>
                    <a:off x="0" y="0"/>
                    <a:ext cx="1249680" cy="70866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58243" behindDoc="1" locked="1" layoutInCell="1" allowOverlap="1" wp14:anchorId="46559FB1" wp14:editId="46559FB2">
          <wp:simplePos x="0" y="0"/>
          <wp:positionH relativeFrom="page">
            <wp:posOffset>166370</wp:posOffset>
          </wp:positionH>
          <wp:positionV relativeFrom="page">
            <wp:posOffset>152400</wp:posOffset>
          </wp:positionV>
          <wp:extent cx="5337810" cy="3437255"/>
          <wp:effectExtent l="0" t="0" r="0" b="0"/>
          <wp:wrapNone/>
          <wp:docPr id="236" name="Picture 236" descr="Locala patient booklet templat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cala patient booklet templates-03.jpg"/>
                  <pic:cNvPicPr>
                    <a:picLocks noChangeAspect="1" noChangeArrowheads="1"/>
                  </pic:cNvPicPr>
                </pic:nvPicPr>
                <pic:blipFill>
                  <a:blip r:embed="rId3">
                    <a:extLst>
                      <a:ext uri="{28A0092B-C50C-407E-A947-70E740481C1C}">
                        <a14:useLocalDpi xmlns:a14="http://schemas.microsoft.com/office/drawing/2010/main" val="0"/>
                      </a:ext>
                    </a:extLst>
                  </a:blip>
                  <a:srcRect b="54514"/>
                  <a:stretch>
                    <a:fillRect/>
                  </a:stretch>
                </pic:blipFill>
                <pic:spPr bwMode="auto">
                  <a:xfrm>
                    <a:off x="0" y="0"/>
                    <a:ext cx="5337810" cy="3437255"/>
                  </a:xfrm>
                  <a:prstGeom prst="rect">
                    <a:avLst/>
                  </a:prstGeom>
                  <a:noFill/>
                </pic:spPr>
              </pic:pic>
            </a:graphicData>
          </a:graphic>
          <wp14:sizeRelH relativeFrom="page">
            <wp14:pctWidth>0</wp14:pctWidth>
          </wp14:sizeRelH>
          <wp14:sizeRelV relativeFrom="page">
            <wp14:pctHeight>0</wp14:pctHeight>
          </wp14:sizeRelV>
        </wp:anchor>
      </w:drawing>
    </w:r>
  </w:p>
  <w:p w14:paraId="46559F8C" w14:textId="77777777" w:rsidR="0066102A" w:rsidRDefault="0066102A" w:rsidP="00023308"/>
  <w:p w14:paraId="46559F8D" w14:textId="77777777" w:rsidR="0066102A" w:rsidRPr="00055833" w:rsidRDefault="0066102A" w:rsidP="00023308">
    <w:pPr>
      <w:pStyle w:val="Footer"/>
      <w:tabs>
        <w:tab w:val="clear" w:pos="4320"/>
        <w:tab w:val="clear" w:pos="8640"/>
        <w:tab w:val="left" w:pos="3504"/>
      </w:tabs>
      <w:rPr>
        <w:b/>
      </w:rPr>
    </w:pPr>
    <w:r>
      <w:rPr>
        <w:noProof/>
        <w:lang w:eastAsia="en-GB"/>
      </w:rPr>
      <w:drawing>
        <wp:anchor distT="0" distB="0" distL="114300" distR="114300" simplePos="0" relativeHeight="251658248" behindDoc="0" locked="0" layoutInCell="1" allowOverlap="1" wp14:anchorId="46559FB3" wp14:editId="46559FB4">
          <wp:simplePos x="0" y="0"/>
          <wp:positionH relativeFrom="column">
            <wp:posOffset>628015</wp:posOffset>
          </wp:positionH>
          <wp:positionV relativeFrom="paragraph">
            <wp:posOffset>-2801620</wp:posOffset>
          </wp:positionV>
          <wp:extent cx="389255" cy="373380"/>
          <wp:effectExtent l="0" t="0" r="0" b="7620"/>
          <wp:wrapNone/>
          <wp:docPr id="237" name="Picture 237" descr="http://img2.wikia.nocookie.net/__cb20120525175129/runescape/images/3/3f/Twitter_logo-Update-Hi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2.wikia.nocookie.net/__cb20120525175129/runescape/images/3/3f/Twitter_logo-Update-Hints.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9255" cy="373380"/>
                  </a:xfrm>
                  <a:prstGeom prst="rect">
                    <a:avLst/>
                  </a:prstGeom>
                  <a:noFill/>
                </pic:spPr>
              </pic:pic>
            </a:graphicData>
          </a:graphic>
          <wp14:sizeRelH relativeFrom="page">
            <wp14:pctWidth>0</wp14:pctWidth>
          </wp14:sizeRelH>
          <wp14:sizeRelV relativeFrom="page">
            <wp14:pctHeight>0</wp14:pctHeight>
          </wp14:sizeRelV>
        </wp:anchor>
      </w:drawing>
    </w:r>
    <w:r w:rsidRPr="00055833">
      <w:rPr>
        <w:b/>
      </w:rPr>
      <w:tab/>
    </w:r>
  </w:p>
  <w:p w14:paraId="46559F8E" w14:textId="77777777" w:rsidR="0066102A" w:rsidRDefault="0066102A" w:rsidP="00023308"/>
  <w:p w14:paraId="46559F8F" w14:textId="77777777" w:rsidR="0066102A" w:rsidRDefault="0066102A" w:rsidP="00023308">
    <w:pPr>
      <w:pStyle w:val="Header"/>
      <w:tabs>
        <w:tab w:val="clear" w:pos="4320"/>
        <w:tab w:val="clear" w:pos="8640"/>
        <w:tab w:val="left" w:pos="10695"/>
      </w:tabs>
    </w:pPr>
    <w:r>
      <w:rPr>
        <w:noProof/>
        <w:lang w:eastAsia="en-GB"/>
      </w:rPr>
      <mc:AlternateContent>
        <mc:Choice Requires="wps">
          <w:drawing>
            <wp:anchor distT="0" distB="0" distL="114300" distR="114300" simplePos="0" relativeHeight="251658250" behindDoc="1" locked="1" layoutInCell="1" allowOverlap="1" wp14:anchorId="46559FB5" wp14:editId="46559FB6">
              <wp:simplePos x="0" y="0"/>
              <wp:positionH relativeFrom="column">
                <wp:align>right</wp:align>
              </wp:positionH>
              <wp:positionV relativeFrom="page">
                <wp:posOffset>540385</wp:posOffset>
              </wp:positionV>
              <wp:extent cx="4248150" cy="0"/>
              <wp:effectExtent l="26670" t="23495" r="30480" b="24130"/>
              <wp:wrapNone/>
              <wp:docPr id="19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ABCB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8D23F43" id="Line 2" o:spid="_x0000_s1026" style="position:absolute;z-index:-251658230;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 from="283.3pt,42.55pt" to="617.8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" strokecolor="#abcb2a" strokeweight="3.5pt">
              <v:shadow opacity="22938f" offset="0"/>
              <w10:wrap anchory="page"/>
              <w10:anchorlock/>
            </v:line>
          </w:pict>
        </mc:Fallback>
      </mc:AlternateContent>
    </w:r>
    <w:r>
      <w:rPr>
        <w:noProof/>
        <w:lang w:eastAsia="en-GB"/>
      </w:rPr>
      <mc:AlternateContent>
        <mc:Choice Requires="wps">
          <w:drawing>
            <wp:anchor distT="0" distB="0" distL="114300" distR="114300" simplePos="0" relativeHeight="251658249" behindDoc="1" locked="1" layoutInCell="1" allowOverlap="1" wp14:anchorId="46559FB7" wp14:editId="46559FB8">
              <wp:simplePos x="0" y="0"/>
              <wp:positionH relativeFrom="column">
                <wp:align>left</wp:align>
              </wp:positionH>
              <wp:positionV relativeFrom="page">
                <wp:posOffset>540385</wp:posOffset>
              </wp:positionV>
              <wp:extent cx="4248150" cy="0"/>
              <wp:effectExtent l="26035" t="23495" r="31115" b="24130"/>
              <wp:wrapNone/>
              <wp:docPr id="19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ABCB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2E54380" id="Line 1" o:spid="_x0000_s1026" style="position:absolute;z-index:-251658231;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 from="0,42.55pt" to="334.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" strokecolor="#abcb2a" strokeweight="3.5pt">
              <v:shadow opacity="22938f" offset="0"/>
              <w10:wrap anchory="page"/>
              <w10:anchorlock/>
            </v:line>
          </w:pict>
        </mc:Fallback>
      </mc:AlternateContent>
    </w:r>
    <w:r>
      <w:tab/>
    </w:r>
  </w:p>
  <w:p w14:paraId="46559F90" w14:textId="77777777" w:rsidR="0066102A" w:rsidRDefault="0066102A" w:rsidP="00023308">
    <w:pPr>
      <w:pStyle w:val="Header"/>
    </w:pPr>
  </w:p>
  <w:p w14:paraId="46559F91" w14:textId="77777777" w:rsidR="0066102A" w:rsidRDefault="006610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9F92" w14:textId="77777777" w:rsidR="0066102A" w:rsidRDefault="0066102A" w:rsidP="00023308">
    <w:pPr>
      <w:tabs>
        <w:tab w:val="left" w:pos="10695"/>
      </w:tabs>
    </w:pPr>
  </w:p>
  <w:p w14:paraId="46559F93" w14:textId="77777777" w:rsidR="0066102A" w:rsidRDefault="0066102A" w:rsidP="00405CBF">
    <w:pPr>
      <w:pStyle w:val="Footer"/>
      <w:tabs>
        <w:tab w:val="clear" w:pos="4320"/>
        <w:tab w:val="clear" w:pos="8640"/>
        <w:tab w:val="left" w:pos="992"/>
        <w:tab w:val="left" w:pos="3504"/>
      </w:tabs>
    </w:pPr>
    <w:r>
      <w:rPr>
        <w:noProof/>
        <w:lang w:eastAsia="en-GB"/>
      </w:rPr>
      <mc:AlternateContent>
        <mc:Choice Requires="wps">
          <w:drawing>
            <wp:anchor distT="0" distB="0" distL="114300" distR="114300" simplePos="0" relativeHeight="251658263" behindDoc="1" locked="1" layoutInCell="1" allowOverlap="1" wp14:anchorId="46559FB9" wp14:editId="46559FBA">
              <wp:simplePos x="0" y="0"/>
              <wp:positionH relativeFrom="column">
                <wp:posOffset>5311140</wp:posOffset>
              </wp:positionH>
              <wp:positionV relativeFrom="page">
                <wp:posOffset>7021195</wp:posOffset>
              </wp:positionV>
              <wp:extent cx="4248150" cy="0"/>
              <wp:effectExtent l="22225" t="29845" r="25400" b="27305"/>
              <wp:wrapTight wrapText="bothSides">
                <wp:wrapPolygon edited="0">
                  <wp:start x="-97" y="-2147483648"/>
                  <wp:lineTo x="-97" y="-2147483648"/>
                  <wp:lineTo x="21697" y="-2147483648"/>
                  <wp:lineTo x="21697" y="-2147483648"/>
                  <wp:lineTo x="-97" y="-2147483648"/>
                </wp:wrapPolygon>
              </wp:wrapTight>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640F5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CC605F" id="Line 4" o:spid="_x0000_s1026" style="position:absolute;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18.2pt,552.85pt" to="752.7pt,5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" strokecolor="#640f58" strokeweight="3.5pt">
              <v:shadow opacity="22938f" offset="0"/>
              <w10:wrap type="tight" anchory="page"/>
              <w10:anchorlock/>
            </v:line>
          </w:pict>
        </mc:Fallback>
      </mc:AlternateContent>
    </w:r>
    <w:r>
      <w:rPr>
        <w:noProof/>
        <w:lang w:eastAsia="en-GB"/>
      </w:rPr>
      <mc:AlternateContent>
        <mc:Choice Requires="wps">
          <w:drawing>
            <wp:anchor distT="0" distB="0" distL="114300" distR="114300" simplePos="0" relativeHeight="251658262" behindDoc="1" locked="1" layoutInCell="1" allowOverlap="1" wp14:anchorId="46559FBB" wp14:editId="46559FBC">
              <wp:simplePos x="0" y="0"/>
              <wp:positionH relativeFrom="column">
                <wp:align>left</wp:align>
              </wp:positionH>
              <wp:positionV relativeFrom="page">
                <wp:posOffset>7021195</wp:posOffset>
              </wp:positionV>
              <wp:extent cx="4248150" cy="0"/>
              <wp:effectExtent l="26035" t="31115" r="31115" b="26035"/>
              <wp:wrapTight wrapText="bothSides">
                <wp:wrapPolygon edited="0">
                  <wp:start x="-97" y="-2147483648"/>
                  <wp:lineTo x="-97" y="-2147483648"/>
                  <wp:lineTo x="21697" y="-2147483648"/>
                  <wp:lineTo x="21697" y="-2147483648"/>
                  <wp:lineTo x="-97" y="-2147483648"/>
                </wp:wrapPolygon>
              </wp:wrapTight>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640F5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89AEAB" id="Line 3" o:spid="_x0000_s1026" style="position:absolute;z-index:-251658218;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 from="0,552.85pt" to="334.5pt,5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" strokecolor="#640f58" strokeweight="3.5pt">
              <v:shadow opacity="22938f" offset="0"/>
              <w10:wrap type="tight" anchory="page"/>
              <w10:anchorlock/>
            </v:line>
          </w:pict>
        </mc:Fallback>
      </mc:AlternateContent>
    </w:r>
    <w:r>
      <w:tab/>
    </w:r>
    <w:r>
      <w:tab/>
    </w:r>
  </w:p>
  <w:p w14:paraId="46559F94" w14:textId="77777777" w:rsidR="0066102A" w:rsidRDefault="0066102A" w:rsidP="00A85487">
    <w:pPr>
      <w:pStyle w:val="Footer"/>
      <w:tabs>
        <w:tab w:val="clear" w:pos="4320"/>
        <w:tab w:val="clear" w:pos="8640"/>
        <w:tab w:val="left" w:pos="649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9F96" w14:textId="77777777" w:rsidR="0066102A" w:rsidRPr="00055833" w:rsidRDefault="0066102A" w:rsidP="00023981">
    <w:pPr>
      <w:pStyle w:val="Footer"/>
      <w:tabs>
        <w:tab w:val="clear" w:pos="4320"/>
        <w:tab w:val="clear" w:pos="8640"/>
        <w:tab w:val="left" w:pos="3504"/>
      </w:tabs>
      <w:rPr>
        <w:b/>
      </w:rPr>
    </w:pPr>
    <w:r>
      <w:rPr>
        <w:noProof/>
        <w:lang w:eastAsia="en-GB"/>
      </w:rPr>
      <w:drawing>
        <wp:anchor distT="0" distB="0" distL="114300" distR="114300" simplePos="0" relativeHeight="251658261" behindDoc="0" locked="0" layoutInCell="1" allowOverlap="1" wp14:anchorId="46559FC7" wp14:editId="46559FC8">
          <wp:simplePos x="0" y="0"/>
          <wp:positionH relativeFrom="column">
            <wp:posOffset>628015</wp:posOffset>
          </wp:positionH>
          <wp:positionV relativeFrom="paragraph">
            <wp:posOffset>-2801620</wp:posOffset>
          </wp:positionV>
          <wp:extent cx="389255" cy="373380"/>
          <wp:effectExtent l="0" t="0" r="0" b="7620"/>
          <wp:wrapNone/>
          <wp:docPr id="243" name="Picture 243" descr="http://img2.wikia.nocookie.net/__cb20120525175129/runescape/images/3/3f/Twitter_logo-Update-Hi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2.wikia.nocookie.net/__cb20120525175129/runescape/images/3/3f/Twitter_logo-Update-Hints.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255" cy="373380"/>
                  </a:xfrm>
                  <a:prstGeom prst="rect">
                    <a:avLst/>
                  </a:prstGeom>
                  <a:noFill/>
                </pic:spPr>
              </pic:pic>
            </a:graphicData>
          </a:graphic>
          <wp14:sizeRelH relativeFrom="page">
            <wp14:pctWidth>0</wp14:pctWidth>
          </wp14:sizeRelH>
          <wp14:sizeRelV relativeFrom="page">
            <wp14:pctHeight>0</wp14:pctHeight>
          </wp14:sizeRelV>
        </wp:anchor>
      </w:drawing>
    </w:r>
    <w:r w:rsidRPr="00055833">
      <w:rPr>
        <w: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9F9A" w14:textId="77777777" w:rsidR="0066102A" w:rsidRDefault="0066102A" w:rsidP="00023981">
    <w:pPr>
      <w:pStyle w:val="Footer"/>
      <w:tabs>
        <w:tab w:val="clear" w:pos="4320"/>
        <w:tab w:val="clear" w:pos="8640"/>
        <w:tab w:val="left" w:pos="992"/>
        <w:tab w:val="left" w:pos="3504"/>
      </w:tabs>
    </w:pPr>
    <w:r>
      <w:rPr>
        <w:noProof/>
        <w:lang w:eastAsia="en-GB"/>
      </w:rPr>
      <mc:AlternateContent>
        <mc:Choice Requires="wps">
          <w:drawing>
            <wp:anchor distT="0" distB="0" distL="114300" distR="114300" simplePos="0" relativeHeight="251658266" behindDoc="1" locked="1" layoutInCell="1" allowOverlap="1" wp14:anchorId="46559FD1" wp14:editId="46559FD2">
              <wp:simplePos x="0" y="0"/>
              <wp:positionH relativeFrom="column">
                <wp:posOffset>5311140</wp:posOffset>
              </wp:positionH>
              <wp:positionV relativeFrom="page">
                <wp:posOffset>7021195</wp:posOffset>
              </wp:positionV>
              <wp:extent cx="4248150" cy="0"/>
              <wp:effectExtent l="22225" t="29845" r="25400" b="27305"/>
              <wp:wrapTight wrapText="bothSides">
                <wp:wrapPolygon edited="0">
                  <wp:start x="-97" y="-2147483648"/>
                  <wp:lineTo x="-97" y="-2147483648"/>
                  <wp:lineTo x="21697" y="-2147483648"/>
                  <wp:lineTo x="21697" y="-2147483648"/>
                  <wp:lineTo x="-97" y="-2147483648"/>
                </wp:wrapPolygon>
              </wp:wrapTight>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640F5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457D488" id="Line 4" o:spid="_x0000_s1026" style="position:absolute;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18.2pt,552.85pt" to="752.7pt,5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" strokecolor="#640f58" strokeweight="3.5pt">
              <v:shadow opacity="22938f" offset="0"/>
              <w10:wrap type="tight" anchory="page"/>
              <w10:anchorlock/>
            </v:line>
          </w:pict>
        </mc:Fallback>
      </mc:AlternateContent>
    </w:r>
    <w:r>
      <w:rPr>
        <w:noProof/>
        <w:lang w:eastAsia="en-GB"/>
      </w:rPr>
      <mc:AlternateContent>
        <mc:Choice Requires="wps">
          <w:drawing>
            <wp:anchor distT="0" distB="0" distL="114300" distR="114300" simplePos="0" relativeHeight="251658252" behindDoc="1" locked="1" layoutInCell="1" allowOverlap="1" wp14:anchorId="46559FD3" wp14:editId="46559FD4">
              <wp:simplePos x="0" y="0"/>
              <wp:positionH relativeFrom="column">
                <wp:align>left</wp:align>
              </wp:positionH>
              <wp:positionV relativeFrom="page">
                <wp:posOffset>7021195</wp:posOffset>
              </wp:positionV>
              <wp:extent cx="4248150" cy="0"/>
              <wp:effectExtent l="26035" t="31115" r="31115" b="26035"/>
              <wp:wrapTight wrapText="bothSides">
                <wp:wrapPolygon edited="0">
                  <wp:start x="-97" y="-2147483648"/>
                  <wp:lineTo x="-97" y="-2147483648"/>
                  <wp:lineTo x="21697" y="-2147483648"/>
                  <wp:lineTo x="21697" y="-2147483648"/>
                  <wp:lineTo x="-97" y="-2147483648"/>
                </wp:wrapPolygon>
              </wp:wrapTight>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640F5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E3F364C" id="Line 3" o:spid="_x0000_s1026" style="position:absolute;z-index:-251658228;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 from="0,552.85pt" to="334.5pt,5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" strokecolor="#640f58" strokeweight="3.5pt">
              <v:shadow opacity="22938f" offset="0"/>
              <w10:wrap type="tight" anchory="page"/>
              <w10:anchorlock/>
            </v:line>
          </w:pict>
        </mc:Fallback>
      </mc:AlternateConten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F9E48" w14:textId="77777777" w:rsidR="00D43336" w:rsidRDefault="00D43336" w:rsidP="0003302F">
      <w:r>
        <w:separator/>
      </w:r>
    </w:p>
  </w:footnote>
  <w:footnote w:type="continuationSeparator" w:id="0">
    <w:p w14:paraId="0FC13787" w14:textId="77777777" w:rsidR="00D43336" w:rsidRDefault="00D43336" w:rsidP="0003302F">
      <w:r>
        <w:continuationSeparator/>
      </w:r>
    </w:p>
  </w:footnote>
  <w:footnote w:type="continuationNotice" w:id="1">
    <w:p w14:paraId="6974E58F" w14:textId="77777777" w:rsidR="00D43336" w:rsidRDefault="00D433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9F84" w14:textId="77777777" w:rsidR="0066102A" w:rsidRDefault="0066102A" w:rsidP="00405CBF">
    <w:pPr>
      <w:pStyle w:val="Header"/>
      <w:tabs>
        <w:tab w:val="clear" w:pos="4320"/>
        <w:tab w:val="clear" w:pos="8640"/>
        <w:tab w:val="left" w:pos="10695"/>
      </w:tabs>
    </w:pPr>
    <w:r>
      <w:rPr>
        <w:noProof/>
        <w:lang w:eastAsia="en-GB"/>
      </w:rPr>
      <mc:AlternateContent>
        <mc:Choice Requires="wps">
          <w:drawing>
            <wp:anchor distT="0" distB="0" distL="114300" distR="114300" simplePos="0" relativeHeight="251658265" behindDoc="1" locked="1" layoutInCell="1" allowOverlap="1" wp14:anchorId="46559F9B" wp14:editId="46559F9C">
              <wp:simplePos x="0" y="0"/>
              <wp:positionH relativeFrom="column">
                <wp:align>right</wp:align>
              </wp:positionH>
              <wp:positionV relativeFrom="page">
                <wp:posOffset>540385</wp:posOffset>
              </wp:positionV>
              <wp:extent cx="4248150" cy="0"/>
              <wp:effectExtent l="26670" t="23495" r="30480" b="24130"/>
              <wp:wrapNone/>
              <wp:docPr id="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ABCB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E893D51" id="Line 2" o:spid="_x0000_s1026" style="position:absolute;z-index:-251658215;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 from="283.3pt,42.55pt" to="617.8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" strokecolor="#abcb2a" strokeweight="3.5pt">
              <v:shadow opacity="22938f" offset="0"/>
              <w10:wrap anchory="page"/>
              <w10:anchorlock/>
            </v:line>
          </w:pict>
        </mc:Fallback>
      </mc:AlternateContent>
    </w:r>
    <w:r>
      <w:rPr>
        <w:noProof/>
        <w:lang w:eastAsia="en-GB"/>
      </w:rPr>
      <mc:AlternateContent>
        <mc:Choice Requires="wps">
          <w:drawing>
            <wp:anchor distT="0" distB="0" distL="114300" distR="114300" simplePos="0" relativeHeight="251658264" behindDoc="1" locked="1" layoutInCell="1" allowOverlap="1" wp14:anchorId="46559F9D" wp14:editId="46559F9E">
              <wp:simplePos x="0" y="0"/>
              <wp:positionH relativeFrom="column">
                <wp:align>left</wp:align>
              </wp:positionH>
              <wp:positionV relativeFrom="page">
                <wp:posOffset>540385</wp:posOffset>
              </wp:positionV>
              <wp:extent cx="4248150" cy="0"/>
              <wp:effectExtent l="26035" t="23495" r="31115" b="24130"/>
              <wp:wrapNone/>
              <wp:docPr id="3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ABCB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13007D4" id="Line 1" o:spid="_x0000_s1026" style="position:absolute;z-index:-251658216;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 from="0,42.55pt" to="334.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" strokecolor="#abcb2a" strokeweight="3.5pt">
              <v:shadow opacity="22938f" offset="0"/>
              <w10:wrap anchory="page"/>
              <w10:anchorlock/>
            </v:line>
          </w:pict>
        </mc:Fallback>
      </mc:AlternateContent>
    </w:r>
    <w:r>
      <w:tab/>
    </w:r>
  </w:p>
  <w:p w14:paraId="46559F85" w14:textId="77777777" w:rsidR="0066102A" w:rsidRDefault="006610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9F86" w14:textId="77777777" w:rsidR="0066102A" w:rsidRDefault="0066102A">
    <w:pPr>
      <w:pStyle w:val="Header"/>
    </w:pPr>
    <w:r>
      <w:rPr>
        <w:noProof/>
        <w:lang w:eastAsia="en-GB"/>
      </w:rPr>
      <w:drawing>
        <wp:anchor distT="0" distB="0" distL="114300" distR="114300" simplePos="0" relativeHeight="251658255" behindDoc="1" locked="1" layoutInCell="1" allowOverlap="1" wp14:anchorId="46559F9F" wp14:editId="46559FA0">
          <wp:simplePos x="0" y="0"/>
          <wp:positionH relativeFrom="page">
            <wp:align>left</wp:align>
          </wp:positionH>
          <wp:positionV relativeFrom="page">
            <wp:posOffset>5433060</wp:posOffset>
          </wp:positionV>
          <wp:extent cx="5337810" cy="708660"/>
          <wp:effectExtent l="0" t="0" r="0" b="0"/>
          <wp:wrapNone/>
          <wp:docPr id="13" name="Picture 13" descr="Locala patient booklet templat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cala patient booklet templates-03.jpg"/>
                  <pic:cNvPicPr>
                    <a:picLocks noChangeAspect="1" noChangeArrowheads="1"/>
                  </pic:cNvPicPr>
                </pic:nvPicPr>
                <pic:blipFill>
                  <a:blip r:embed="rId1">
                    <a:extLst>
                      <a:ext uri="{28A0092B-C50C-407E-A947-70E740481C1C}">
                        <a14:useLocalDpi xmlns:a14="http://schemas.microsoft.com/office/drawing/2010/main" val="0"/>
                      </a:ext>
                    </a:extLst>
                  </a:blip>
                  <a:srcRect t="83569" b="7056"/>
                  <a:stretch>
                    <a:fillRect/>
                  </a:stretch>
                </pic:blipFill>
                <pic:spPr bwMode="auto">
                  <a:xfrm>
                    <a:off x="0" y="0"/>
                    <a:ext cx="5337810" cy="7086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54" behindDoc="1" locked="1" layoutInCell="1" allowOverlap="1" wp14:anchorId="46559FA1" wp14:editId="46559FA2">
          <wp:simplePos x="0" y="0"/>
          <wp:positionH relativeFrom="page">
            <wp:posOffset>13970</wp:posOffset>
          </wp:positionH>
          <wp:positionV relativeFrom="page">
            <wp:posOffset>0</wp:posOffset>
          </wp:positionV>
          <wp:extent cx="5337810" cy="5577840"/>
          <wp:effectExtent l="0" t="0" r="0" b="3810"/>
          <wp:wrapNone/>
          <wp:docPr id="19" name="Picture 19" descr="Locala patient booklet templat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cala patient booklet templates-03.jpg"/>
                  <pic:cNvPicPr>
                    <a:picLocks noChangeAspect="1" noChangeArrowheads="1"/>
                  </pic:cNvPicPr>
                </pic:nvPicPr>
                <pic:blipFill>
                  <a:blip r:embed="rId1">
                    <a:extLst>
                      <a:ext uri="{28A0092B-C50C-407E-A947-70E740481C1C}">
                        <a14:useLocalDpi xmlns:a14="http://schemas.microsoft.com/office/drawing/2010/main" val="0"/>
                      </a:ext>
                    </a:extLst>
                  </a:blip>
                  <a:srcRect b="26186"/>
                  <a:stretch>
                    <a:fillRect/>
                  </a:stretch>
                </pic:blipFill>
                <pic:spPr bwMode="auto">
                  <a:xfrm>
                    <a:off x="0" y="0"/>
                    <a:ext cx="5337810" cy="5577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1" locked="1" layoutInCell="1" allowOverlap="1" wp14:anchorId="46559FA3" wp14:editId="46559FA4">
          <wp:simplePos x="0" y="0"/>
          <wp:positionH relativeFrom="page">
            <wp:align>right</wp:align>
          </wp:positionH>
          <wp:positionV relativeFrom="page">
            <wp:align>center</wp:align>
          </wp:positionV>
          <wp:extent cx="5338445" cy="7559040"/>
          <wp:effectExtent l="0" t="0" r="0" b="3810"/>
          <wp:wrapNone/>
          <wp:docPr id="22" name="Picture 22" descr="Locala patient booklet templat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cala patient booklet templates-0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8445" cy="75590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9F95" w14:textId="0A25F5EC" w:rsidR="0066102A" w:rsidRPr="00055833" w:rsidRDefault="00DD3A46">
    <w:pPr>
      <w:pStyle w:val="Header"/>
      <w:rPr>
        <w:b/>
      </w:rPr>
    </w:pPr>
    <w:r>
      <w:rPr>
        <w:noProof/>
        <w14:ligatures w14:val="standardContextual"/>
      </w:rPr>
      <mc:AlternateContent>
        <mc:Choice Requires="wpg">
          <w:drawing>
            <wp:anchor distT="0" distB="0" distL="114300" distR="114300" simplePos="0" relativeHeight="251660316" behindDoc="0" locked="0" layoutInCell="1" allowOverlap="1" wp14:anchorId="6D580FCF" wp14:editId="1081AE8B">
              <wp:simplePos x="0" y="0"/>
              <wp:positionH relativeFrom="column">
                <wp:posOffset>1501140</wp:posOffset>
              </wp:positionH>
              <wp:positionV relativeFrom="paragraph">
                <wp:posOffset>-205740</wp:posOffset>
              </wp:positionV>
              <wp:extent cx="5899785" cy="684530"/>
              <wp:effectExtent l="0" t="0" r="5715" b="1270"/>
              <wp:wrapNone/>
              <wp:docPr id="724248007" name="Group 6"/>
              <wp:cNvGraphicFramePr/>
              <a:graphic xmlns:a="http://schemas.openxmlformats.org/drawingml/2006/main">
                <a:graphicData uri="http://schemas.microsoft.com/office/word/2010/wordprocessingGroup">
                  <wpg:wgp>
                    <wpg:cNvGrpSpPr/>
                    <wpg:grpSpPr>
                      <a:xfrm>
                        <a:off x="0" y="0"/>
                        <a:ext cx="5899785" cy="684530"/>
                        <a:chOff x="0" y="-7620"/>
                        <a:chExt cx="5899785" cy="684530"/>
                      </a:xfrm>
                    </wpg:grpSpPr>
                    <pic:pic xmlns:pic="http://schemas.openxmlformats.org/drawingml/2006/picture">
                      <pic:nvPicPr>
                        <pic:cNvPr id="329264782" name="Picture 3"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56860" y="152400"/>
                          <a:ext cx="542925" cy="220980"/>
                        </a:xfrm>
                        <a:prstGeom prst="rect">
                          <a:avLst/>
                        </a:prstGeom>
                        <a:noFill/>
                      </pic:spPr>
                    </pic:pic>
                    <pic:pic xmlns:pic="http://schemas.openxmlformats.org/drawingml/2006/picture">
                      <pic:nvPicPr>
                        <pic:cNvPr id="174744092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60020"/>
                          <a:ext cx="1845310" cy="320040"/>
                        </a:xfrm>
                        <a:prstGeom prst="rect">
                          <a:avLst/>
                        </a:prstGeom>
                        <a:noFill/>
                      </pic:spPr>
                    </pic:pic>
                    <pic:pic xmlns:pic="http://schemas.openxmlformats.org/drawingml/2006/picture">
                      <pic:nvPicPr>
                        <pic:cNvPr id="1138385517" name="Picture 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3954780" y="-7620"/>
                          <a:ext cx="1195070" cy="684530"/>
                        </a:xfrm>
                        <a:prstGeom prst="rect">
                          <a:avLst/>
                        </a:prstGeom>
                        <a:noFill/>
                        <a:ln>
                          <a:noFill/>
                        </a:ln>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6EE6E0E" id="Group 6" o:spid="_x0000_s1026" style="position:absolute;margin-left:118.2pt;margin-top:-16.2pt;width:464.55pt;height:53.9pt;z-index:251660316;mso-width-relative:margin" coordorigin=",-76" coordsize="58997,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&#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&#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&#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L//0lDQ19QUk9GSUxFAAYK+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&#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1dWlkOjM0NzA2ZjcyLTBlMjktOTI0OC04ODI5LTBkNjY2Zjk2OGE2Zjwvc3RSZWY6aW5zdGFu&#10;Y2VJRD4KICAgICAgICAgICAgPHN0UmVmOmRvY3VtZW50SUQ+eG1wLmRpZDoyMGJhYjgxMC0xYmQy&#10;LTRkY2UtOTJmMy1hOGVhOGU2Y2IxNjk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mE1MGIwYzNkLWNkNmYtNGYxYy05&#10;NjA0LTZjZDc2ZDA1NjRlMzwvc3RFdnQ6aW5zdGFuY2VJRD4KICAgICAgICAgICAgICAgICAgPHN0&#10;RXZ0OndoZW4+MjAxNy0wNC0yM1QxMjoyNzoxNSswMTowMDwvc3RFdnQ6d2hlbj4KICAgICAgICAg&#10;ICAgICAgICAgPHN0RXZ0OnNvZnR3YXJlQWdlbnQ+QWRvYmUgSWxsdXN0cmF0b3IgQ0MgMjAxNS4z&#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10;&#10;Description automatically generated" style="position:absolute;left:53568;top:1524;width:542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">
                <v:imagedata r:id="rId4" o:title="Logo&#10;&#10;Description automatically generated"/>
              </v:shape>
              <v:shape id="Picture 1" o:spid="_x0000_s1028" type="#_x0000_t75" style="position:absolute;top:1600;width:18453;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">
                <v:imagedata r:id="rId5" o:title=""/>
              </v:shape>
              <v:shape id="Picture 5" o:spid="_x0000_s1029" type="#_x0000_t75" style="position:absolute;left:39547;top:-76;width:11951;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">
                <v:imagedata r:id="rId6" o:title=""/>
              </v:shape>
            </v:group>
          </w:pict>
        </mc:Fallback>
      </mc:AlternateContent>
    </w:r>
    <w:r w:rsidR="0066102A">
      <w:rPr>
        <w:noProof/>
        <w:lang w:eastAsia="en-GB"/>
      </w:rPr>
      <w:drawing>
        <wp:anchor distT="0" distB="0" distL="114300" distR="114300" simplePos="0" relativeHeight="251658260" behindDoc="0" locked="0" layoutInCell="1" allowOverlap="1" wp14:anchorId="46559FBF" wp14:editId="5C41ECC4">
          <wp:simplePos x="0" y="0"/>
          <wp:positionH relativeFrom="column">
            <wp:posOffset>628015</wp:posOffset>
          </wp:positionH>
          <wp:positionV relativeFrom="paragraph">
            <wp:posOffset>3400425</wp:posOffset>
          </wp:positionV>
          <wp:extent cx="394335" cy="394335"/>
          <wp:effectExtent l="0" t="0" r="5715" b="5715"/>
          <wp:wrapNone/>
          <wp:docPr id="238" name="irc_mi" descr="http://warriorgamesfamilyprogram.org/wp-content/uploads/2014/05/Logo-for-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rriorgamesfamilyprogram.org/wp-content/uploads/2014/05/Logo-for-Faceboo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pic:spPr>
              </pic:pic>
            </a:graphicData>
          </a:graphic>
          <wp14:sizeRelH relativeFrom="page">
            <wp14:pctWidth>0</wp14:pctWidth>
          </wp14:sizeRelH>
          <wp14:sizeRelV relativeFrom="page">
            <wp14:pctHeight>0</wp14:pctHeight>
          </wp14:sizeRelV>
        </wp:anchor>
      </w:drawing>
    </w:r>
    <w:r w:rsidR="0066102A">
      <w:rPr>
        <w:b/>
        <w:noProof/>
        <w:lang w:eastAsia="en-GB"/>
      </w:rPr>
      <w:drawing>
        <wp:anchor distT="0" distB="0" distL="114300" distR="114300" simplePos="0" relativeHeight="251658259" behindDoc="1" locked="1" layoutInCell="1" allowOverlap="1" wp14:anchorId="46559FC1" wp14:editId="46559FC2">
          <wp:simplePos x="0" y="0"/>
          <wp:positionH relativeFrom="page">
            <wp:posOffset>5353050</wp:posOffset>
          </wp:positionH>
          <wp:positionV relativeFrom="page">
            <wp:posOffset>6377940</wp:posOffset>
          </wp:positionV>
          <wp:extent cx="5337810" cy="502920"/>
          <wp:effectExtent l="0" t="0" r="0" b="0"/>
          <wp:wrapNone/>
          <wp:docPr id="239" name="Picture 2" descr="Locala patient booklet templat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a patient booklet templates-04.jpg"/>
                  <pic:cNvPicPr>
                    <a:picLocks noChangeAspect="1" noChangeArrowheads="1"/>
                  </pic:cNvPicPr>
                </pic:nvPicPr>
                <pic:blipFill>
                  <a:blip r:embed="rId8">
                    <a:extLst>
                      <a:ext uri="{28A0092B-C50C-407E-A947-70E740481C1C}">
                        <a14:useLocalDpi xmlns:a14="http://schemas.microsoft.com/office/drawing/2010/main" val="0"/>
                      </a:ext>
                    </a:extLst>
                  </a:blip>
                  <a:srcRect t="93347"/>
                  <a:stretch>
                    <a:fillRect/>
                  </a:stretch>
                </pic:blipFill>
                <pic:spPr bwMode="auto">
                  <a:xfrm>
                    <a:off x="0" y="0"/>
                    <a:ext cx="5337810" cy="502920"/>
                  </a:xfrm>
                  <a:prstGeom prst="rect">
                    <a:avLst/>
                  </a:prstGeom>
                  <a:noFill/>
                </pic:spPr>
              </pic:pic>
            </a:graphicData>
          </a:graphic>
          <wp14:sizeRelH relativeFrom="page">
            <wp14:pctWidth>0</wp14:pctWidth>
          </wp14:sizeRelH>
          <wp14:sizeRelV relativeFrom="page">
            <wp14:pctHeight>0</wp14:pctHeight>
          </wp14:sizeRelV>
        </wp:anchor>
      </w:drawing>
    </w:r>
    <w:r w:rsidR="0066102A">
      <w:rPr>
        <w:b/>
        <w:noProof/>
        <w:lang w:eastAsia="en-GB"/>
      </w:rPr>
      <w:drawing>
        <wp:anchor distT="0" distB="0" distL="114300" distR="114300" simplePos="0" relativeHeight="251658257" behindDoc="1" locked="1" layoutInCell="1" allowOverlap="1" wp14:anchorId="46559FC3" wp14:editId="46559FC4">
          <wp:simplePos x="0" y="0"/>
          <wp:positionH relativeFrom="page">
            <wp:posOffset>2209800</wp:posOffset>
          </wp:positionH>
          <wp:positionV relativeFrom="page">
            <wp:posOffset>4943475</wp:posOffset>
          </wp:positionV>
          <wp:extent cx="1273175" cy="534670"/>
          <wp:effectExtent l="0" t="0" r="3175" b="0"/>
          <wp:wrapNone/>
          <wp:docPr id="241" name="Picture 241" descr="Locala patient booklet templat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cala patient booklet templates-0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2220" t="85459" r="42077" b="9879"/>
                  <a:stretch/>
                </pic:blipFill>
                <pic:spPr bwMode="auto">
                  <a:xfrm>
                    <a:off x="0" y="0"/>
                    <a:ext cx="1273175" cy="534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02A">
      <w:rPr>
        <w:b/>
        <w:noProof/>
        <w:lang w:eastAsia="en-GB"/>
      </w:rPr>
      <w:drawing>
        <wp:anchor distT="0" distB="0" distL="114300" distR="114300" simplePos="0" relativeHeight="251658256" behindDoc="1" locked="1" layoutInCell="1" allowOverlap="1" wp14:anchorId="46559FC5" wp14:editId="46559FC6">
          <wp:simplePos x="0" y="0"/>
          <wp:positionH relativeFrom="page">
            <wp:posOffset>166370</wp:posOffset>
          </wp:positionH>
          <wp:positionV relativeFrom="page">
            <wp:posOffset>152400</wp:posOffset>
          </wp:positionV>
          <wp:extent cx="5337810" cy="3437255"/>
          <wp:effectExtent l="0" t="0" r="0" b="0"/>
          <wp:wrapNone/>
          <wp:docPr id="242" name="Picture 242" descr="Locala patient booklet templat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cala patient booklet templates-03.jpg"/>
                  <pic:cNvPicPr>
                    <a:picLocks noChangeAspect="1" noChangeArrowheads="1"/>
                  </pic:cNvPicPr>
                </pic:nvPicPr>
                <pic:blipFill>
                  <a:blip r:embed="rId9">
                    <a:extLst>
                      <a:ext uri="{28A0092B-C50C-407E-A947-70E740481C1C}">
                        <a14:useLocalDpi xmlns:a14="http://schemas.microsoft.com/office/drawing/2010/main" val="0"/>
                      </a:ext>
                    </a:extLst>
                  </a:blip>
                  <a:srcRect b="54514"/>
                  <a:stretch>
                    <a:fillRect/>
                  </a:stretch>
                </pic:blipFill>
                <pic:spPr bwMode="auto">
                  <a:xfrm>
                    <a:off x="0" y="0"/>
                    <a:ext cx="5337810" cy="3437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9F97" w14:textId="77777777" w:rsidR="0066102A" w:rsidRDefault="0066102A" w:rsidP="00405CBF">
    <w:pPr>
      <w:pStyle w:val="Header"/>
      <w:tabs>
        <w:tab w:val="clear" w:pos="4320"/>
        <w:tab w:val="clear" w:pos="8640"/>
        <w:tab w:val="left" w:pos="10695"/>
      </w:tabs>
    </w:pPr>
    <w:r>
      <w:rPr>
        <w:noProof/>
        <w:lang w:eastAsia="en-GB"/>
      </w:rPr>
      <mc:AlternateContent>
        <mc:Choice Requires="wps">
          <w:drawing>
            <wp:anchor distT="0" distB="0" distL="114300" distR="114300" simplePos="0" relativeHeight="251658268" behindDoc="1" locked="1" layoutInCell="1" allowOverlap="1" wp14:anchorId="46559FC9" wp14:editId="46559FCA">
              <wp:simplePos x="0" y="0"/>
              <wp:positionH relativeFrom="column">
                <wp:align>right</wp:align>
              </wp:positionH>
              <wp:positionV relativeFrom="page">
                <wp:posOffset>540385</wp:posOffset>
              </wp:positionV>
              <wp:extent cx="4248150" cy="0"/>
              <wp:effectExtent l="26670" t="23495" r="30480" b="24130"/>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ABCB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D11432F" id="Line 2" o:spid="_x0000_s1026" style="position:absolute;z-index:-251658212;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 from="283.3pt,42.55pt" to="617.8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" strokecolor="#abcb2a" strokeweight="3.5pt">
              <v:shadow opacity="22938f" offset="0"/>
              <w10:wrap anchory="page"/>
              <w10:anchorlock/>
            </v:line>
          </w:pict>
        </mc:Fallback>
      </mc:AlternateContent>
    </w:r>
    <w:r>
      <w:rPr>
        <w:noProof/>
        <w:lang w:eastAsia="en-GB"/>
      </w:rPr>
      <mc:AlternateContent>
        <mc:Choice Requires="wps">
          <w:drawing>
            <wp:anchor distT="0" distB="0" distL="114300" distR="114300" simplePos="0" relativeHeight="251658267" behindDoc="1" locked="1" layoutInCell="1" allowOverlap="1" wp14:anchorId="46559FCB" wp14:editId="46559FCC">
              <wp:simplePos x="0" y="0"/>
              <wp:positionH relativeFrom="column">
                <wp:align>left</wp:align>
              </wp:positionH>
              <wp:positionV relativeFrom="page">
                <wp:posOffset>540385</wp:posOffset>
              </wp:positionV>
              <wp:extent cx="4248150" cy="0"/>
              <wp:effectExtent l="26035" t="23495" r="31115" b="24130"/>
              <wp:wrapNone/>
              <wp:docPr id="2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ABCB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A8D1678" id="Line 1" o:spid="_x0000_s1026" style="position:absolute;z-index:-251658213;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 from="0,42.55pt" to="334.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" strokecolor="#abcb2a" strokeweight="3.5pt">
              <v:shadow opacity="22938f" offset="0"/>
              <w10:wrap anchory="page"/>
              <w10:anchorlock/>
            </v:line>
          </w:pict>
        </mc:Fallback>
      </mc:AlternateContent>
    </w:r>
    <w:r>
      <w:tab/>
    </w:r>
  </w:p>
  <w:p w14:paraId="46559F98" w14:textId="77777777" w:rsidR="0066102A" w:rsidRDefault="006610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9F99" w14:textId="77777777" w:rsidR="0066102A" w:rsidRDefault="0066102A" w:rsidP="00E05D34">
    <w:pPr>
      <w:pStyle w:val="Header"/>
      <w:tabs>
        <w:tab w:val="clear" w:pos="4320"/>
        <w:tab w:val="clear" w:pos="8640"/>
        <w:tab w:val="left" w:pos="10695"/>
      </w:tabs>
    </w:pPr>
    <w:r>
      <w:rPr>
        <w:noProof/>
        <w:lang w:eastAsia="en-GB"/>
      </w:rPr>
      <mc:AlternateContent>
        <mc:Choice Requires="wps">
          <w:drawing>
            <wp:anchor distT="0" distB="0" distL="114300" distR="114300" simplePos="0" relativeHeight="251658241" behindDoc="1" locked="1" layoutInCell="1" allowOverlap="1" wp14:anchorId="46559FCD" wp14:editId="46559FCE">
              <wp:simplePos x="0" y="0"/>
              <wp:positionH relativeFrom="column">
                <wp:align>right</wp:align>
              </wp:positionH>
              <wp:positionV relativeFrom="page">
                <wp:posOffset>540385</wp:posOffset>
              </wp:positionV>
              <wp:extent cx="4248150" cy="0"/>
              <wp:effectExtent l="26670" t="23495" r="30480" b="2413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ABCB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3C4A5BA" id="Line 2" o:spid="_x0000_s1026" style="position:absolute;z-index:-251658239;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 from="283.3pt,42.55pt" to="617.8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" strokecolor="#abcb2a" strokeweight="3.5pt">
              <v:shadow opacity="22938f" offset="0"/>
              <w10:wrap anchory="page"/>
              <w10:anchorlock/>
            </v:line>
          </w:pict>
        </mc:Fallback>
      </mc:AlternateContent>
    </w:r>
    <w:r>
      <w:rPr>
        <w:noProof/>
        <w:lang w:eastAsia="en-GB"/>
      </w:rPr>
      <mc:AlternateContent>
        <mc:Choice Requires="wps">
          <w:drawing>
            <wp:anchor distT="0" distB="0" distL="114300" distR="114300" simplePos="0" relativeHeight="251658240" behindDoc="1" locked="1" layoutInCell="1" allowOverlap="1" wp14:anchorId="46559FCF" wp14:editId="46559FD0">
              <wp:simplePos x="0" y="0"/>
              <wp:positionH relativeFrom="column">
                <wp:align>left</wp:align>
              </wp:positionH>
              <wp:positionV relativeFrom="page">
                <wp:posOffset>540385</wp:posOffset>
              </wp:positionV>
              <wp:extent cx="4248150" cy="0"/>
              <wp:effectExtent l="26035" t="23495" r="31115" b="2413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44450">
                        <a:solidFill>
                          <a:srgbClr val="ABCB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D2547AA" id="Line 1" o:spid="_x0000_s1026" style="position:absolute;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 from="0,42.55pt" to="334.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" strokecolor="#abcb2a" strokeweight="3.5pt">
              <v:shadow opacity="22938f" offset="0"/>
              <w10:wrap anchory="page"/>
              <w10:anchorlock/>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1A34"/>
    <w:multiLevelType w:val="hybridMultilevel"/>
    <w:tmpl w:val="D5C0D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74A2C"/>
    <w:multiLevelType w:val="hybridMultilevel"/>
    <w:tmpl w:val="15E09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81479"/>
    <w:multiLevelType w:val="hybridMultilevel"/>
    <w:tmpl w:val="4936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56F36"/>
    <w:multiLevelType w:val="hybridMultilevel"/>
    <w:tmpl w:val="6088976E"/>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45D7ABE"/>
    <w:multiLevelType w:val="hybridMultilevel"/>
    <w:tmpl w:val="3DD0D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33D5F"/>
    <w:multiLevelType w:val="hybridMultilevel"/>
    <w:tmpl w:val="6944DF06"/>
    <w:lvl w:ilvl="0" w:tplc="63A8859C">
      <w:start w:val="1"/>
      <w:numFmt w:val="bullet"/>
      <w:lvlText w:val=""/>
      <w:lvlJc w:val="left"/>
      <w:pPr>
        <w:tabs>
          <w:tab w:val="num" w:pos="340"/>
        </w:tabs>
        <w:ind w:left="340" w:hanging="34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AC3AC0"/>
    <w:multiLevelType w:val="hybridMultilevel"/>
    <w:tmpl w:val="35626F02"/>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7" w15:restartNumberingAfterBreak="0">
    <w:nsid w:val="2F6A40EC"/>
    <w:multiLevelType w:val="hybridMultilevel"/>
    <w:tmpl w:val="A7341DC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15:restartNumberingAfterBreak="0">
    <w:nsid w:val="31D73D6A"/>
    <w:multiLevelType w:val="hybridMultilevel"/>
    <w:tmpl w:val="9CA2620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9" w15:restartNumberingAfterBreak="0">
    <w:nsid w:val="32133F95"/>
    <w:multiLevelType w:val="hybridMultilevel"/>
    <w:tmpl w:val="F2B0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251683"/>
    <w:multiLevelType w:val="hybridMultilevel"/>
    <w:tmpl w:val="AB56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46477D"/>
    <w:multiLevelType w:val="hybridMultilevel"/>
    <w:tmpl w:val="2352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5064D"/>
    <w:multiLevelType w:val="hybridMultilevel"/>
    <w:tmpl w:val="EB92D218"/>
    <w:lvl w:ilvl="0" w:tplc="63A8859C">
      <w:start w:val="1"/>
      <w:numFmt w:val="bullet"/>
      <w:lvlText w:val=""/>
      <w:lvlJc w:val="left"/>
      <w:pPr>
        <w:tabs>
          <w:tab w:val="num" w:pos="340"/>
        </w:tabs>
        <w:ind w:left="340" w:hanging="34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F15FBC"/>
    <w:multiLevelType w:val="hybridMultilevel"/>
    <w:tmpl w:val="C400DC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08E2007"/>
    <w:multiLevelType w:val="hybridMultilevel"/>
    <w:tmpl w:val="B212D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20FC4"/>
    <w:multiLevelType w:val="hybridMultilevel"/>
    <w:tmpl w:val="1682E17C"/>
    <w:lvl w:ilvl="0" w:tplc="63A8859C">
      <w:start w:val="1"/>
      <w:numFmt w:val="bullet"/>
      <w:lvlText w:val=""/>
      <w:lvlJc w:val="left"/>
      <w:pPr>
        <w:tabs>
          <w:tab w:val="num" w:pos="340"/>
        </w:tabs>
        <w:ind w:left="340" w:hanging="34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391901"/>
    <w:multiLevelType w:val="hybridMultilevel"/>
    <w:tmpl w:val="DAD6C8B6"/>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17" w15:restartNumberingAfterBreak="0">
    <w:nsid w:val="5E9006FF"/>
    <w:multiLevelType w:val="hybridMultilevel"/>
    <w:tmpl w:val="0972C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3D70C0"/>
    <w:multiLevelType w:val="hybridMultilevel"/>
    <w:tmpl w:val="65F8759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695E7EAF"/>
    <w:multiLevelType w:val="hybridMultilevel"/>
    <w:tmpl w:val="B7604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701372"/>
    <w:multiLevelType w:val="hybridMultilevel"/>
    <w:tmpl w:val="7EBA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4269D6"/>
    <w:multiLevelType w:val="hybridMultilevel"/>
    <w:tmpl w:val="28549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3607FF"/>
    <w:multiLevelType w:val="hybridMultilevel"/>
    <w:tmpl w:val="C7046D2C"/>
    <w:lvl w:ilvl="0" w:tplc="63A8859C">
      <w:start w:val="1"/>
      <w:numFmt w:val="bullet"/>
      <w:lvlText w:val=""/>
      <w:lvlJc w:val="left"/>
      <w:pPr>
        <w:tabs>
          <w:tab w:val="num" w:pos="340"/>
        </w:tabs>
        <w:ind w:left="340" w:hanging="34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5A129D"/>
    <w:multiLevelType w:val="hybridMultilevel"/>
    <w:tmpl w:val="AB185EEC"/>
    <w:lvl w:ilvl="0" w:tplc="63A8859C">
      <w:start w:val="1"/>
      <w:numFmt w:val="bullet"/>
      <w:lvlText w:val=""/>
      <w:lvlJc w:val="left"/>
      <w:pPr>
        <w:tabs>
          <w:tab w:val="num" w:pos="340"/>
        </w:tabs>
        <w:ind w:left="340" w:hanging="34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F1C87"/>
    <w:multiLevelType w:val="hybridMultilevel"/>
    <w:tmpl w:val="557C0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17528F"/>
    <w:multiLevelType w:val="hybridMultilevel"/>
    <w:tmpl w:val="0EB6C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5"/>
  </w:num>
  <w:num w:numId="4">
    <w:abstractNumId w:val="22"/>
  </w:num>
  <w:num w:numId="5">
    <w:abstractNumId w:val="15"/>
  </w:num>
  <w:num w:numId="6">
    <w:abstractNumId w:val="11"/>
  </w:num>
  <w:num w:numId="7">
    <w:abstractNumId w:val="25"/>
  </w:num>
  <w:num w:numId="8">
    <w:abstractNumId w:val="10"/>
  </w:num>
  <w:num w:numId="9">
    <w:abstractNumId w:val="6"/>
  </w:num>
  <w:num w:numId="10">
    <w:abstractNumId w:val="19"/>
  </w:num>
  <w:num w:numId="11">
    <w:abstractNumId w:val="17"/>
  </w:num>
  <w:num w:numId="12">
    <w:abstractNumId w:val="14"/>
  </w:num>
  <w:num w:numId="13">
    <w:abstractNumId w:val="9"/>
  </w:num>
  <w:num w:numId="14">
    <w:abstractNumId w:val="20"/>
  </w:num>
  <w:num w:numId="15">
    <w:abstractNumId w:val="0"/>
  </w:num>
  <w:num w:numId="16">
    <w:abstractNumId w:val="16"/>
  </w:num>
  <w:num w:numId="17">
    <w:abstractNumId w:val="8"/>
  </w:num>
  <w:num w:numId="18">
    <w:abstractNumId w:val="7"/>
  </w:num>
  <w:num w:numId="19">
    <w:abstractNumId w:val="4"/>
  </w:num>
  <w:num w:numId="20">
    <w:abstractNumId w:val="13"/>
  </w:num>
  <w:num w:numId="21">
    <w:abstractNumId w:val="2"/>
  </w:num>
  <w:num w:numId="22">
    <w:abstractNumId w:val="3"/>
  </w:num>
  <w:num w:numId="23">
    <w:abstractNumId w:val="21"/>
  </w:num>
  <w:num w:numId="24">
    <w:abstractNumId w:val="18"/>
  </w:num>
  <w:num w:numId="25">
    <w:abstractNumId w:val="2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35"/>
    <w:rsid w:val="0000527A"/>
    <w:rsid w:val="00020180"/>
    <w:rsid w:val="00023308"/>
    <w:rsid w:val="00023981"/>
    <w:rsid w:val="0003302F"/>
    <w:rsid w:val="000353D9"/>
    <w:rsid w:val="00046872"/>
    <w:rsid w:val="00055833"/>
    <w:rsid w:val="00066A78"/>
    <w:rsid w:val="000C60E1"/>
    <w:rsid w:val="000E1F36"/>
    <w:rsid w:val="000E3B5F"/>
    <w:rsid w:val="000F08BE"/>
    <w:rsid w:val="000F4728"/>
    <w:rsid w:val="00104F0F"/>
    <w:rsid w:val="00120437"/>
    <w:rsid w:val="0012474F"/>
    <w:rsid w:val="00130386"/>
    <w:rsid w:val="00165449"/>
    <w:rsid w:val="00174513"/>
    <w:rsid w:val="001767E4"/>
    <w:rsid w:val="001B26E5"/>
    <w:rsid w:val="001E7BA7"/>
    <w:rsid w:val="00212BBB"/>
    <w:rsid w:val="00225E8B"/>
    <w:rsid w:val="00260A62"/>
    <w:rsid w:val="0026381E"/>
    <w:rsid w:val="00275BCB"/>
    <w:rsid w:val="002C5542"/>
    <w:rsid w:val="003233CF"/>
    <w:rsid w:val="00342EC8"/>
    <w:rsid w:val="00355BF6"/>
    <w:rsid w:val="00395CBE"/>
    <w:rsid w:val="003B712D"/>
    <w:rsid w:val="003E4EBD"/>
    <w:rsid w:val="003F1A24"/>
    <w:rsid w:val="003F5224"/>
    <w:rsid w:val="00405CBF"/>
    <w:rsid w:val="00437DF6"/>
    <w:rsid w:val="00441720"/>
    <w:rsid w:val="00460D80"/>
    <w:rsid w:val="0048268F"/>
    <w:rsid w:val="004A4613"/>
    <w:rsid w:val="004B3EBB"/>
    <w:rsid w:val="005204DA"/>
    <w:rsid w:val="005305CD"/>
    <w:rsid w:val="00531756"/>
    <w:rsid w:val="005319FA"/>
    <w:rsid w:val="00545E90"/>
    <w:rsid w:val="00577894"/>
    <w:rsid w:val="00586256"/>
    <w:rsid w:val="005A0AF5"/>
    <w:rsid w:val="005A7ED2"/>
    <w:rsid w:val="005B701E"/>
    <w:rsid w:val="005F35AA"/>
    <w:rsid w:val="005F4F58"/>
    <w:rsid w:val="00602A21"/>
    <w:rsid w:val="00603837"/>
    <w:rsid w:val="00605F1B"/>
    <w:rsid w:val="00612696"/>
    <w:rsid w:val="0061351C"/>
    <w:rsid w:val="00615452"/>
    <w:rsid w:val="00622BF5"/>
    <w:rsid w:val="00647D3B"/>
    <w:rsid w:val="00657E8B"/>
    <w:rsid w:val="0066102A"/>
    <w:rsid w:val="006822AB"/>
    <w:rsid w:val="006A41F5"/>
    <w:rsid w:val="006A7A5F"/>
    <w:rsid w:val="006C15CE"/>
    <w:rsid w:val="006D2970"/>
    <w:rsid w:val="006D4040"/>
    <w:rsid w:val="006E3EC8"/>
    <w:rsid w:val="006E5395"/>
    <w:rsid w:val="006F1D1D"/>
    <w:rsid w:val="006F3783"/>
    <w:rsid w:val="00725227"/>
    <w:rsid w:val="00727BAF"/>
    <w:rsid w:val="007701FA"/>
    <w:rsid w:val="007A33B3"/>
    <w:rsid w:val="007B4096"/>
    <w:rsid w:val="007D2934"/>
    <w:rsid w:val="00800C94"/>
    <w:rsid w:val="00810B28"/>
    <w:rsid w:val="008270C5"/>
    <w:rsid w:val="00843821"/>
    <w:rsid w:val="00843DF9"/>
    <w:rsid w:val="00845D2E"/>
    <w:rsid w:val="0087381C"/>
    <w:rsid w:val="00880559"/>
    <w:rsid w:val="008A6E10"/>
    <w:rsid w:val="008A6F2B"/>
    <w:rsid w:val="008F4622"/>
    <w:rsid w:val="008F4B39"/>
    <w:rsid w:val="008F64E6"/>
    <w:rsid w:val="0093155E"/>
    <w:rsid w:val="00953DA2"/>
    <w:rsid w:val="00961506"/>
    <w:rsid w:val="0097488C"/>
    <w:rsid w:val="00984B57"/>
    <w:rsid w:val="00987BBC"/>
    <w:rsid w:val="009A0BE5"/>
    <w:rsid w:val="009E4B39"/>
    <w:rsid w:val="009E72D2"/>
    <w:rsid w:val="009F3775"/>
    <w:rsid w:val="00A0789D"/>
    <w:rsid w:val="00A262C3"/>
    <w:rsid w:val="00A5121B"/>
    <w:rsid w:val="00A85487"/>
    <w:rsid w:val="00A87D21"/>
    <w:rsid w:val="00A91469"/>
    <w:rsid w:val="00AA1471"/>
    <w:rsid w:val="00AB0DD6"/>
    <w:rsid w:val="00AE086F"/>
    <w:rsid w:val="00AE2001"/>
    <w:rsid w:val="00AF14B6"/>
    <w:rsid w:val="00B46031"/>
    <w:rsid w:val="00B46BAB"/>
    <w:rsid w:val="00B66162"/>
    <w:rsid w:val="00B70E5F"/>
    <w:rsid w:val="00BB0340"/>
    <w:rsid w:val="00BB4EE7"/>
    <w:rsid w:val="00BD469B"/>
    <w:rsid w:val="00BE410F"/>
    <w:rsid w:val="00C05091"/>
    <w:rsid w:val="00C05288"/>
    <w:rsid w:val="00C350B5"/>
    <w:rsid w:val="00C46335"/>
    <w:rsid w:val="00C50DFA"/>
    <w:rsid w:val="00C55940"/>
    <w:rsid w:val="00C563BA"/>
    <w:rsid w:val="00C645E0"/>
    <w:rsid w:val="00C675C6"/>
    <w:rsid w:val="00C7147E"/>
    <w:rsid w:val="00C76924"/>
    <w:rsid w:val="00C80D3C"/>
    <w:rsid w:val="00C90BCB"/>
    <w:rsid w:val="00C9491F"/>
    <w:rsid w:val="00CA7A4C"/>
    <w:rsid w:val="00CB6EB0"/>
    <w:rsid w:val="00CD3F74"/>
    <w:rsid w:val="00CD51A8"/>
    <w:rsid w:val="00CD5349"/>
    <w:rsid w:val="00CE6E98"/>
    <w:rsid w:val="00CF0D3C"/>
    <w:rsid w:val="00D0620D"/>
    <w:rsid w:val="00D26F13"/>
    <w:rsid w:val="00D43336"/>
    <w:rsid w:val="00D565DF"/>
    <w:rsid w:val="00DB5F64"/>
    <w:rsid w:val="00DD29FE"/>
    <w:rsid w:val="00DD3A46"/>
    <w:rsid w:val="00DE17EF"/>
    <w:rsid w:val="00DE4078"/>
    <w:rsid w:val="00DE5EE0"/>
    <w:rsid w:val="00E05A5D"/>
    <w:rsid w:val="00E05D34"/>
    <w:rsid w:val="00E05E12"/>
    <w:rsid w:val="00E138B9"/>
    <w:rsid w:val="00E677F4"/>
    <w:rsid w:val="00E81F2D"/>
    <w:rsid w:val="00E878D4"/>
    <w:rsid w:val="00EA3FD5"/>
    <w:rsid w:val="00EA4297"/>
    <w:rsid w:val="00EB4436"/>
    <w:rsid w:val="00EB7B4E"/>
    <w:rsid w:val="00EF36DE"/>
    <w:rsid w:val="00F05C3C"/>
    <w:rsid w:val="00F210BF"/>
    <w:rsid w:val="00F2506B"/>
    <w:rsid w:val="00F31AF5"/>
    <w:rsid w:val="00F3742F"/>
    <w:rsid w:val="00F500C7"/>
    <w:rsid w:val="00F67795"/>
    <w:rsid w:val="00F971D8"/>
    <w:rsid w:val="00F975F8"/>
    <w:rsid w:val="00FB5746"/>
    <w:rsid w:val="00FB585D"/>
    <w:rsid w:val="00FC6287"/>
    <w:rsid w:val="00FD73A6"/>
    <w:rsid w:val="00FD78A6"/>
    <w:rsid w:val="00FF440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4:docId w14:val="46559E47"/>
  <w15:docId w15:val="{F48A332A-A1F1-489D-8870-4625F1848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3981"/>
    <w:rPr>
      <w:rFonts w:ascii="Helvetica" w:hAnsi="Helvetica"/>
      <w:sz w:val="24"/>
      <w:szCs w:val="24"/>
      <w:lang w:eastAsia="en-US"/>
    </w:rPr>
  </w:style>
  <w:style w:type="paragraph" w:styleId="Heading1">
    <w:name w:val="heading 1"/>
    <w:basedOn w:val="Normal"/>
    <w:next w:val="Normal"/>
    <w:link w:val="Heading1Char"/>
    <w:uiPriority w:val="9"/>
    <w:qFormat/>
    <w:rsid w:val="00E677F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210B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3981"/>
    <w:pPr>
      <w:tabs>
        <w:tab w:val="center" w:pos="4320"/>
        <w:tab w:val="right" w:pos="8640"/>
      </w:tabs>
    </w:pPr>
  </w:style>
  <w:style w:type="character" w:customStyle="1" w:styleId="HeaderChar">
    <w:name w:val="Header Char"/>
    <w:link w:val="Header"/>
    <w:uiPriority w:val="99"/>
    <w:rsid w:val="00023981"/>
    <w:rPr>
      <w:sz w:val="24"/>
      <w:szCs w:val="24"/>
    </w:rPr>
  </w:style>
  <w:style w:type="paragraph" w:styleId="Footer">
    <w:name w:val="footer"/>
    <w:basedOn w:val="Normal"/>
    <w:link w:val="FooterChar"/>
    <w:uiPriority w:val="99"/>
    <w:unhideWhenUsed/>
    <w:rsid w:val="00023981"/>
    <w:pPr>
      <w:tabs>
        <w:tab w:val="center" w:pos="4320"/>
        <w:tab w:val="right" w:pos="8640"/>
      </w:tabs>
    </w:pPr>
  </w:style>
  <w:style w:type="character" w:customStyle="1" w:styleId="FooterChar">
    <w:name w:val="Footer Char"/>
    <w:link w:val="Footer"/>
    <w:uiPriority w:val="99"/>
    <w:rsid w:val="00023981"/>
    <w:rPr>
      <w:sz w:val="24"/>
      <w:szCs w:val="24"/>
    </w:rPr>
  </w:style>
  <w:style w:type="character" w:styleId="Hyperlink">
    <w:name w:val="Hyperlink"/>
    <w:uiPriority w:val="99"/>
    <w:unhideWhenUsed/>
    <w:rsid w:val="00A85487"/>
    <w:rPr>
      <w:color w:val="0000FF"/>
      <w:u w:val="single"/>
    </w:rPr>
  </w:style>
  <w:style w:type="character" w:styleId="FollowedHyperlink">
    <w:name w:val="FollowedHyperlink"/>
    <w:uiPriority w:val="99"/>
    <w:semiHidden/>
    <w:unhideWhenUsed/>
    <w:rsid w:val="00C05288"/>
    <w:rPr>
      <w:color w:val="800080"/>
      <w:u w:val="single"/>
    </w:rPr>
  </w:style>
  <w:style w:type="paragraph" w:styleId="ListParagraph">
    <w:name w:val="List Paragraph"/>
    <w:basedOn w:val="Normal"/>
    <w:uiPriority w:val="34"/>
    <w:qFormat/>
    <w:rsid w:val="000F4728"/>
    <w:pPr>
      <w:ind w:left="720"/>
    </w:pPr>
  </w:style>
  <w:style w:type="table" w:styleId="TableGrid">
    <w:name w:val="Table Grid"/>
    <w:basedOn w:val="TableNormal"/>
    <w:uiPriority w:val="59"/>
    <w:rsid w:val="00FF44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677F4"/>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9"/>
    <w:unhideWhenUsed/>
    <w:qFormat/>
    <w:rsid w:val="00E677F4"/>
    <w:pPr>
      <w:spacing w:before="0" w:after="480"/>
      <w:contextualSpacing/>
      <w:outlineLvl w:val="9"/>
    </w:pPr>
    <w:rPr>
      <w:color w:val="595959" w:themeColor="text1" w:themeTint="A6"/>
      <w:sz w:val="58"/>
      <w:szCs w:val="58"/>
      <w:lang w:val="en-US" w:eastAsia="ja-JP"/>
    </w:rPr>
  </w:style>
  <w:style w:type="paragraph" w:styleId="TOC2">
    <w:name w:val="toc 2"/>
    <w:basedOn w:val="TOC1"/>
    <w:next w:val="Normal"/>
    <w:autoRedefine/>
    <w:uiPriority w:val="10"/>
    <w:unhideWhenUsed/>
    <w:qFormat/>
    <w:rsid w:val="00E677F4"/>
    <w:pPr>
      <w:ind w:left="200"/>
    </w:pPr>
  </w:style>
  <w:style w:type="paragraph" w:styleId="TOC1">
    <w:name w:val="toc 1"/>
    <w:basedOn w:val="Normal"/>
    <w:next w:val="Normal"/>
    <w:autoRedefine/>
    <w:uiPriority w:val="10"/>
    <w:unhideWhenUsed/>
    <w:qFormat/>
    <w:rsid w:val="00BD469B"/>
    <w:pPr>
      <w:tabs>
        <w:tab w:val="right" w:leader="dot" w:pos="6120"/>
      </w:tabs>
      <w:spacing w:after="100" w:line="288" w:lineRule="auto"/>
    </w:pPr>
    <w:rPr>
      <w:rFonts w:asciiTheme="minorHAnsi" w:eastAsiaTheme="minorEastAsia" w:hAnsiTheme="minorHAnsi" w:cstheme="minorBidi"/>
      <w:color w:val="595959" w:themeColor="text1" w:themeTint="A6"/>
      <w:sz w:val="22"/>
      <w:szCs w:val="20"/>
      <w:lang w:val="en-US" w:eastAsia="ja-JP"/>
    </w:rPr>
  </w:style>
  <w:style w:type="character" w:customStyle="1" w:styleId="TOCNumbers">
    <w:name w:val="TOC Numbers"/>
    <w:basedOn w:val="DefaultParagraphFont"/>
    <w:uiPriority w:val="11"/>
    <w:qFormat/>
    <w:rsid w:val="00E677F4"/>
    <w:rPr>
      <w:b/>
      <w:bCs/>
      <w:color w:val="5B9BD5" w:themeColor="accent1"/>
      <w:sz w:val="28"/>
      <w:szCs w:val="28"/>
    </w:rPr>
  </w:style>
  <w:style w:type="character" w:customStyle="1" w:styleId="Heading2Char">
    <w:name w:val="Heading 2 Char"/>
    <w:basedOn w:val="DefaultParagraphFont"/>
    <w:link w:val="Heading2"/>
    <w:uiPriority w:val="9"/>
    <w:rsid w:val="00F210BF"/>
    <w:rPr>
      <w:rFonts w:asciiTheme="majorHAnsi" w:eastAsiaTheme="majorEastAsia" w:hAnsiTheme="majorHAnsi" w:cstheme="majorBidi"/>
      <w:color w:val="2E74B5" w:themeColor="accent1" w:themeShade="BF"/>
      <w:sz w:val="26"/>
      <w:szCs w:val="26"/>
      <w:lang w:eastAsia="en-US"/>
    </w:rPr>
  </w:style>
  <w:style w:type="paragraph" w:styleId="NoSpacing">
    <w:name w:val="No Spacing"/>
    <w:uiPriority w:val="1"/>
    <w:qFormat/>
    <w:rsid w:val="00F210BF"/>
    <w:rPr>
      <w:rFonts w:asciiTheme="minorHAnsi" w:eastAsiaTheme="minorEastAsia" w:hAnsiTheme="minorHAnsi" w:cstheme="minorBidi"/>
      <w:color w:val="595959" w:themeColor="text1" w:themeTint="A6"/>
      <w:lang w:val="en-US" w:eastAsia="ja-JP"/>
    </w:rPr>
  </w:style>
  <w:style w:type="paragraph" w:customStyle="1" w:styleId="Photo">
    <w:name w:val="Photo"/>
    <w:basedOn w:val="NoSpacing"/>
    <w:uiPriority w:val="12"/>
    <w:qFormat/>
    <w:rsid w:val="00F210BF"/>
    <w:pPr>
      <w:spacing w:before="100" w:after="100"/>
      <w:ind w:left="101" w:right="101"/>
      <w:jc w:val="center"/>
    </w:pPr>
    <w:rPr>
      <w:noProof/>
    </w:rPr>
  </w:style>
  <w:style w:type="paragraph" w:styleId="Caption">
    <w:name w:val="caption"/>
    <w:basedOn w:val="Normal"/>
    <w:next w:val="Normal"/>
    <w:uiPriority w:val="35"/>
    <w:unhideWhenUsed/>
    <w:qFormat/>
    <w:rsid w:val="00657E8B"/>
    <w:pPr>
      <w:spacing w:before="40" w:after="40" w:line="264" w:lineRule="auto"/>
      <w:contextualSpacing/>
    </w:pPr>
    <w:rPr>
      <w:rFonts w:asciiTheme="minorHAnsi" w:eastAsiaTheme="minorEastAsia" w:hAnsiTheme="minorHAnsi" w:cstheme="minorBidi"/>
      <w:i/>
      <w:iCs/>
      <w:color w:val="595959" w:themeColor="text1" w:themeTint="A6"/>
      <w:sz w:val="16"/>
      <w:szCs w:val="16"/>
      <w:lang w:val="en-US" w:eastAsia="ja-JP"/>
    </w:rPr>
  </w:style>
  <w:style w:type="paragraph" w:styleId="BalloonText">
    <w:name w:val="Balloon Text"/>
    <w:basedOn w:val="Normal"/>
    <w:link w:val="BalloonTextChar"/>
    <w:uiPriority w:val="99"/>
    <w:semiHidden/>
    <w:unhideWhenUsed/>
    <w:rsid w:val="00D062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20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173418">
      <w:bodyDiv w:val="1"/>
      <w:marLeft w:val="0"/>
      <w:marRight w:val="0"/>
      <w:marTop w:val="0"/>
      <w:marBottom w:val="0"/>
      <w:divBdr>
        <w:top w:val="none" w:sz="0" w:space="0" w:color="auto"/>
        <w:left w:val="none" w:sz="0" w:space="0" w:color="auto"/>
        <w:bottom w:val="none" w:sz="0" w:space="0" w:color="auto"/>
        <w:right w:val="none" w:sz="0" w:space="0" w:color="auto"/>
      </w:divBdr>
    </w:div>
    <w:div w:id="1313948660">
      <w:bodyDiv w:val="1"/>
      <w:marLeft w:val="0"/>
      <w:marRight w:val="0"/>
      <w:marTop w:val="0"/>
      <w:marBottom w:val="0"/>
      <w:divBdr>
        <w:top w:val="none" w:sz="0" w:space="0" w:color="auto"/>
        <w:left w:val="none" w:sz="0" w:space="0" w:color="auto"/>
        <w:bottom w:val="none" w:sz="0" w:space="0" w:color="auto"/>
        <w:right w:val="none" w:sz="0" w:space="0" w:color="auto"/>
      </w:divBdr>
    </w:div>
    <w:div w:id="1596474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locala.org.uk" TargetMode="External"/><Relationship Id="rId39" Type="http://schemas.openxmlformats.org/officeDocument/2006/relationships/image" Target="media/image22.jpeg"/><Relationship Id="rId21" Type="http://schemas.openxmlformats.org/officeDocument/2006/relationships/footer" Target="footer1.xml"/><Relationship Id="rId34" Type="http://schemas.openxmlformats.org/officeDocument/2006/relationships/image" Target="media/image18.jpeg"/><Relationship Id="rId42"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www.google.co.uk/url?q=http://aubankaitis.com/2011/06/01/blog-survey-results/&amp;sa=U&amp;ei=YJAgU6SpC6Ou7Aa1uICwAQ&amp;ved=0CEEQ9QEwCg&amp;usg=AFQjCNHKKtybQGDFim3ThqH86G51Urx_CQ" TargetMode="External"/><Relationship Id="rId37" Type="http://schemas.openxmlformats.org/officeDocument/2006/relationships/image" Target="media/image21.png"/><Relationship Id="rId40" Type="http://schemas.openxmlformats.org/officeDocument/2006/relationships/hyperlink" Target="http://www.google.co.uk/url?sa=i&amp;rct=j&amp;q=&amp;esrc=s&amp;source=images&amp;cd=&amp;cad=rja&amp;uact=8&amp;docid=bD6KHF2SV_btRM&amp;tbnid=U4h9FTQlX3NEyM:&amp;ved=0CAUQjRw&amp;url=http://articles.chicagotribune.com/2014-04-21/news/chi-tca-mayo-head-lice-20140421_1_lice-outbreak-head-lice-over-the-counter-treatments&amp;ei=comQU_6-HY-u7AbWag&amp;bvm=bv.68235269,d.ZGU&amp;psig=AFQjCNHiDCRveLyolUSC98Y0hVVyAZB-VA&amp;ust=1402067620457288"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yperlink" Target="http://www.locala.org.uk" TargetMode="External"/><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https://eur02.safelinks.protection.outlook.com/?url=https%3A%2F%2Fwww.thrivingkirklees.org.uk%2Fschool-health-self-assessment%2F&amp;data=04%7C01%7Csarah.ruttle%40locala.org.uk%7C6ffeff04b73b43a3ecce08d8a283231f%7Ce77a174db00d44b2bac7e5388520f5ab%7C0%7C0%7C637438031398245045%7CUnknown%7CTWFpbGZsb3d8eyJWIjoiMC4wLjAwMDAiLCJQIjoiV2luMzIiLCJBTiI6Ik1haWwiLCJXVCI6Mn0%3D%7C1000&amp;sdata=oSusUf2jBY8fKb6DC5WzG7nFzeNznIL3efzwHUcB2rs%3D&amp;reserved=0"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mailto:enquiry@locala.org.uk" TargetMode="External"/><Relationship Id="rId30" Type="http://schemas.openxmlformats.org/officeDocument/2006/relationships/image" Target="media/image16.emf"/><Relationship Id="rId35" Type="http://schemas.openxmlformats.org/officeDocument/2006/relationships/image" Target="media/image19.jpeg"/><Relationship Id="rId43" Type="http://schemas.openxmlformats.org/officeDocument/2006/relationships/header" Target="head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enquiry@locala.org.uk" TargetMode="External"/><Relationship Id="rId33" Type="http://schemas.openxmlformats.org/officeDocument/2006/relationships/image" Target="media/image17.jpeg"/><Relationship Id="rId38" Type="http://schemas.openxmlformats.org/officeDocument/2006/relationships/hyperlink" Target="http://www.google.co.uk/url?sa=i&amp;rct=j&amp;q=&amp;esrc=s&amp;source=images&amp;cd=&amp;cad=rja&amp;uact=8&amp;docid=c25K2hyVC8sv6M&amp;tbnid=LDjTs4464TmRiM:&amp;ved=0CAUQjRw&amp;url=http://www.kidsenabled.org/articles/intervention/faqs-about-speech-therapy&amp;ei=mWixU9KcNszUPNuRgPAC&amp;bvm=bv.69837884,d.d2k&amp;psig=AFQjCNGpHFFae-P_Mw0TkUa8gkKsMIb6QQ&amp;ust=1404221172650613" TargetMode="External"/><Relationship Id="rId4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23.jpeg"/></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jpeg"/><Relationship Id="rId1" Type="http://schemas.openxmlformats.org/officeDocument/2006/relationships/image" Target="media/image10.jpeg"/><Relationship Id="rId4" Type="http://schemas.openxmlformats.org/officeDocument/2006/relationships/image" Target="media/image11.gif"/></Relationships>
</file>

<file path=word/_rels/footer3.xml.rels><?xml version="1.0" encoding="UTF-8" standalone="yes"?>
<Relationships xmlns="http://schemas.openxmlformats.org/package/2006/relationships"><Relationship Id="rId1" Type="http://schemas.openxmlformats.org/officeDocument/2006/relationships/image" Target="media/image11.gif"/></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14.png"/><Relationship Id="rId7" Type="http://schemas.openxmlformats.org/officeDocument/2006/relationships/image" Target="media/image10.jpeg"/><Relationship Id="rId2" Type="http://schemas.openxmlformats.org/officeDocument/2006/relationships/image" Target="media/image13.jpe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jpeg"/><Relationship Id="rId4" Type="http://schemas.openxmlformats.org/officeDocument/2006/relationships/image" Target="media/image15.png"/><Relationship Id="rId9"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oshua.Lumb\Local%20Settings\Temporary%20Internet%20Files\Content.Outlook\IVNYMSXR\A5%20Patient%20booklet%20template%20-%20spreads%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F3C099E84E5C4F88871B59EC89EEB0" ma:contentTypeVersion="12" ma:contentTypeDescription="Create a new document." ma:contentTypeScope="" ma:versionID="4cf1ec194e8587bf8716ce36acec98c2">
  <xsd:schema xmlns:xsd="http://www.w3.org/2001/XMLSchema" xmlns:xs="http://www.w3.org/2001/XMLSchema" xmlns:p="http://schemas.microsoft.com/office/2006/metadata/properties" xmlns:ns3="abccb858-ec2d-4894-bea1-15abd122140f" targetNamespace="http://schemas.microsoft.com/office/2006/metadata/properties" ma:root="true" ma:fieldsID="b3ddc5347756114abe60597d7ad9d808" ns3:_="">
    <xsd:import namespace="abccb858-ec2d-4894-bea1-15abd122140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SystemTags" minOccurs="0"/>
                <xsd:element ref="ns3:MediaServiceSearchPropertie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ccb858-ec2d-4894-bea1-15abd12214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678E8-94FA-4C73-8F16-AD708D902218}">
  <ds:schemaRefs>
    <ds:schemaRef ds:uri="http://schemas.microsoft.com/office/2006/metadata/longProperties"/>
  </ds:schemaRefs>
</ds:datastoreItem>
</file>

<file path=customXml/itemProps2.xml><?xml version="1.0" encoding="utf-8"?>
<ds:datastoreItem xmlns:ds="http://schemas.openxmlformats.org/officeDocument/2006/customXml" ds:itemID="{FDCF4F23-F49A-40FB-B422-A54E94EA03B9}">
  <ds:schemaRefs>
    <ds:schemaRef ds:uri="http://schemas.microsoft.com/office/2006/documentManagement/types"/>
    <ds:schemaRef ds:uri="http://purl.org/dc/terms/"/>
    <ds:schemaRef ds:uri="http://schemas.microsoft.com/office/infopath/2007/PartnerControls"/>
    <ds:schemaRef ds:uri="http://www.w3.org/XML/1998/namespace"/>
    <ds:schemaRef ds:uri="http://schemas.openxmlformats.org/package/2006/metadata/core-properties"/>
    <ds:schemaRef ds:uri="http://purl.org/dc/dcmitype/"/>
    <ds:schemaRef ds:uri="abccb858-ec2d-4894-bea1-15abd122140f"/>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FF6EB409-F632-45DA-BD66-A40002C12C0C}">
  <ds:schemaRefs>
    <ds:schemaRef ds:uri="http://schemas.microsoft.com/sharepoint/v3/contenttype/forms"/>
  </ds:schemaRefs>
</ds:datastoreItem>
</file>

<file path=customXml/itemProps4.xml><?xml version="1.0" encoding="utf-8"?>
<ds:datastoreItem xmlns:ds="http://schemas.openxmlformats.org/officeDocument/2006/customXml" ds:itemID="{D8D0E337-F467-4C33-ADD8-561C3B706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ccb858-ec2d-4894-bea1-15abd122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B89C01-F5D4-40AE-9B56-A039C63D1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 Patient booklet template - spreads (2)</Template>
  <TotalTime>0</TotalTime>
  <Pages>7</Pages>
  <Words>682</Words>
  <Characters>3894</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NHS Kirklees</Company>
  <LinksUpToDate>false</LinksUpToDate>
  <CharactersWithSpaces>4567</CharactersWithSpaces>
  <SharedDoc>false</SharedDoc>
  <HLinks>
    <vt:vector size="6" baseType="variant">
      <vt:variant>
        <vt:i4>5308482</vt:i4>
      </vt:variant>
      <vt:variant>
        <vt:i4>0</vt:i4>
      </vt:variant>
      <vt:variant>
        <vt:i4>0</vt:i4>
      </vt:variant>
      <vt:variant>
        <vt:i4>5</vt:i4>
      </vt:variant>
      <vt:variant>
        <vt:lpwstr>http://www.locala.org.uk/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Joshua.Lumb</dc:creator>
  <cp:lastModifiedBy>Steph Pal</cp:lastModifiedBy>
  <cp:revision>2</cp:revision>
  <cp:lastPrinted>2022-02-10T13:12:00Z</cp:lastPrinted>
  <dcterms:created xsi:type="dcterms:W3CDTF">2025-01-15T16:13:00Z</dcterms:created>
  <dcterms:modified xsi:type="dcterms:W3CDTF">2025-01-15T16:13:00Z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0x0101008AF3C099E84E5C4F88871B59EC89EEB0</vt:lpwstr>
  </property>
</Properties>
</file>